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20" w:rsidRPr="00A70056" w:rsidRDefault="009B3420" w:rsidP="009B3420">
      <w:pPr>
        <w:spacing w:after="0" w:line="240" w:lineRule="auto"/>
        <w:rPr>
          <w:rFonts w:ascii="Code Pro Bold LC" w:hAnsi="Code Pro Bold LC"/>
          <w:sz w:val="20"/>
          <w:szCs w:val="24"/>
        </w:rPr>
      </w:pPr>
      <w:r w:rsidRPr="00A70056">
        <w:rPr>
          <w:rFonts w:ascii="Code Pro Bold LC" w:hAnsi="Code Pro Bold LC"/>
          <w:sz w:val="20"/>
          <w:szCs w:val="24"/>
        </w:rPr>
        <w:t>A renvoyer par e-mail ou par la poste à l’adresse ci-dessous</w:t>
      </w:r>
    </w:p>
    <w:p w:rsidR="009B3420" w:rsidRDefault="009B3420" w:rsidP="009B3420">
      <w:pPr>
        <w:spacing w:after="0" w:line="240" w:lineRule="auto"/>
      </w:pPr>
    </w:p>
    <w:p w:rsidR="009B3420" w:rsidRPr="003C1B71" w:rsidRDefault="009B3420" w:rsidP="008E7B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de Pro" w:hAnsi="Code Pro"/>
          <w:sz w:val="24"/>
        </w:rPr>
      </w:pPr>
      <w:r w:rsidRPr="003C1B71">
        <w:rPr>
          <w:rFonts w:ascii="Code Pro" w:hAnsi="Code Pro"/>
          <w:sz w:val="24"/>
        </w:rPr>
        <w:t>Identification</w:t>
      </w:r>
    </w:p>
    <w:bookmarkStart w:id="0" w:name="_GoBack"/>
    <w:p w:rsidR="009B3420" w:rsidRPr="009B3420" w:rsidRDefault="009B3420" w:rsidP="009B3420">
      <w:pPr>
        <w:spacing w:after="0"/>
        <w:rPr>
          <w:b/>
        </w:rPr>
      </w:pPr>
      <w:r w:rsidRPr="009B3420">
        <w:rPr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eACocher1"/>
      <w:r w:rsidRPr="009B3420">
        <w:rPr>
          <w:b/>
        </w:rPr>
        <w:instrText xml:space="preserve"> FORMCHECKBOX </w:instrText>
      </w:r>
      <w:r w:rsidR="00464084" w:rsidRPr="009B3420">
        <w:rPr>
          <w:b/>
        </w:rPr>
      </w:r>
      <w:r w:rsidR="00295AD7">
        <w:rPr>
          <w:b/>
        </w:rPr>
        <w:fldChar w:fldCharType="separate"/>
      </w:r>
      <w:r w:rsidRPr="009B3420">
        <w:rPr>
          <w:b/>
        </w:rPr>
        <w:fldChar w:fldCharType="end"/>
      </w:r>
      <w:bookmarkEnd w:id="1"/>
      <w:bookmarkEnd w:id="0"/>
      <w:r w:rsidRPr="009B3420">
        <w:rPr>
          <w:b/>
        </w:rPr>
        <w:t xml:space="preserve"> Madame</w:t>
      </w:r>
      <w:r w:rsidRPr="009B3420">
        <w:rPr>
          <w:b/>
        </w:rPr>
        <w:tab/>
      </w:r>
      <w:r w:rsidRPr="009B3420">
        <w:rPr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9B3420">
        <w:rPr>
          <w:b/>
        </w:rPr>
        <w:instrText xml:space="preserve"> FORMCHECKBOX </w:instrText>
      </w:r>
      <w:r w:rsidR="00295AD7">
        <w:rPr>
          <w:b/>
        </w:rPr>
      </w:r>
      <w:r w:rsidR="00295AD7">
        <w:rPr>
          <w:b/>
        </w:rPr>
        <w:fldChar w:fldCharType="separate"/>
      </w:r>
      <w:r w:rsidRPr="009B3420">
        <w:rPr>
          <w:b/>
        </w:rPr>
        <w:fldChar w:fldCharType="end"/>
      </w:r>
      <w:bookmarkEnd w:id="2"/>
      <w:r w:rsidRPr="009B3420">
        <w:rPr>
          <w:b/>
        </w:rPr>
        <w:t xml:space="preserve"> Monsieur</w:t>
      </w:r>
      <w:r w:rsidRPr="009B3420">
        <w:rPr>
          <w:b/>
        </w:rPr>
        <w:tab/>
        <w:t>Nom</w:t>
      </w:r>
      <w:r>
        <w:rPr>
          <w:b/>
        </w:rPr>
        <w:t xml:space="preserve"> </w:t>
      </w:r>
      <w:r w:rsidRPr="009B3420">
        <w:rPr>
          <w:b/>
          <w:i/>
        </w:rPr>
        <w:t>Name</w:t>
      </w:r>
      <w:r w:rsidRPr="009B3420">
        <w:rPr>
          <w:b/>
        </w:rPr>
        <w:t xml:space="preserve"> : </w:t>
      </w:r>
      <w:r w:rsidRPr="009B3420">
        <w:rPr>
          <w:b/>
        </w:rPr>
        <w:tab/>
      </w:r>
      <w:r w:rsidRPr="009B3420"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Pr="009B3420">
        <w:rPr>
          <w:b/>
        </w:rPr>
        <w:instrText xml:space="preserve"> FORMTEXT </w:instrText>
      </w:r>
      <w:r w:rsidRPr="009B3420">
        <w:rPr>
          <w:b/>
        </w:rPr>
      </w:r>
      <w:r w:rsidRPr="009B3420">
        <w:rPr>
          <w:b/>
        </w:rPr>
        <w:fldChar w:fldCharType="separate"/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</w:rPr>
        <w:fldChar w:fldCharType="end"/>
      </w:r>
      <w:bookmarkEnd w:id="3"/>
      <w:r w:rsidRPr="009B3420">
        <w:rPr>
          <w:b/>
        </w:rPr>
        <w:tab/>
      </w:r>
      <w:r w:rsidRPr="009B3420">
        <w:rPr>
          <w:b/>
        </w:rPr>
        <w:tab/>
      </w:r>
      <w:r w:rsidRPr="009B3420">
        <w:rPr>
          <w:b/>
        </w:rPr>
        <w:tab/>
        <w:t>Prénom</w:t>
      </w:r>
      <w:r>
        <w:rPr>
          <w:b/>
        </w:rPr>
        <w:t xml:space="preserve"> </w:t>
      </w:r>
      <w:r w:rsidRPr="009B3420">
        <w:rPr>
          <w:b/>
          <w:i/>
        </w:rPr>
        <w:t>Firstname</w:t>
      </w:r>
      <w:r w:rsidRPr="009B3420">
        <w:rPr>
          <w:b/>
        </w:rPr>
        <w:t xml:space="preserve"> : </w:t>
      </w:r>
      <w:r w:rsidRPr="009B3420">
        <w:rPr>
          <w:b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Pr="009B3420">
        <w:rPr>
          <w:b/>
        </w:rPr>
        <w:instrText xml:space="preserve"> FORMTEXT </w:instrText>
      </w:r>
      <w:r w:rsidRPr="009B3420">
        <w:rPr>
          <w:b/>
        </w:rPr>
      </w:r>
      <w:r w:rsidRPr="009B3420">
        <w:rPr>
          <w:b/>
        </w:rPr>
        <w:fldChar w:fldCharType="separate"/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</w:rPr>
        <w:fldChar w:fldCharType="end"/>
      </w:r>
      <w:bookmarkEnd w:id="4"/>
    </w:p>
    <w:p w:rsidR="009B3420" w:rsidRDefault="009B3420" w:rsidP="009B3420">
      <w:pPr>
        <w:spacing w:after="0"/>
      </w:pPr>
      <w:r>
        <w:t xml:space="preserve">Date de naissance </w:t>
      </w:r>
      <w:r w:rsidRPr="009B3420">
        <w:rPr>
          <w:i/>
        </w:rPr>
        <w:t>Date of birth</w:t>
      </w:r>
      <w:r>
        <w:t xml:space="preserve">: </w:t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ab/>
      </w:r>
      <w:r>
        <w:tab/>
        <w:t>Nationalité </w:t>
      </w:r>
      <w:r w:rsidRPr="009B3420">
        <w:rPr>
          <w:i/>
        </w:rPr>
        <w:t>Nationality</w:t>
      </w:r>
      <w:r>
        <w:t xml:space="preserve">: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9B3420" w:rsidRPr="000A402D" w:rsidRDefault="009B3420" w:rsidP="009B3420">
      <w:pPr>
        <w:spacing w:after="0"/>
      </w:pPr>
      <w:r w:rsidRPr="000A402D">
        <w:t>Adresse </w:t>
      </w:r>
      <w:r w:rsidRPr="000A402D">
        <w:rPr>
          <w:i/>
        </w:rPr>
        <w:t>Address</w:t>
      </w:r>
      <w:r w:rsidRPr="000A402D">
        <w:t xml:space="preserve">: </w:t>
      </w:r>
      <w:r w:rsidRPr="000A402D">
        <w:tab/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9B3420" w:rsidRPr="000A402D" w:rsidRDefault="009B3420" w:rsidP="009B3420">
      <w:pPr>
        <w:spacing w:after="0"/>
        <w:ind w:left="1416" w:firstLine="708"/>
      </w:pP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  <w:r w:rsidRPr="000A402D">
        <w:t xml:space="preserve"> </w:t>
      </w:r>
    </w:p>
    <w:p w:rsidR="009B3420" w:rsidRPr="000A402D" w:rsidRDefault="009B3420" w:rsidP="009B3420">
      <w:pPr>
        <w:spacing w:after="0"/>
      </w:pPr>
      <w:r w:rsidRPr="000A402D">
        <w:t>Pays </w:t>
      </w:r>
      <w:r w:rsidRPr="000A402D">
        <w:rPr>
          <w:i/>
        </w:rPr>
        <w:t>Country</w:t>
      </w:r>
      <w:r w:rsidRPr="000A402D">
        <w:t xml:space="preserve">: </w:t>
      </w:r>
      <w:r w:rsidRPr="000A402D">
        <w:tab/>
      </w:r>
      <w:r w:rsidRPr="000A402D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9" w:name="Texte3"/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  <w:r w:rsidRPr="000A402D">
        <w:tab/>
      </w:r>
      <w:r w:rsidRPr="000A402D">
        <w:tab/>
      </w:r>
      <w:r w:rsidRPr="000A402D">
        <w:tab/>
        <w:t>Téléphone : +</w:t>
      </w:r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  <w:r w:rsidRPr="000A402D">
        <w:tab/>
      </w:r>
      <w:r w:rsidRPr="000A402D">
        <w:tab/>
        <w:t xml:space="preserve">Email : </w:t>
      </w:r>
      <w: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  <w:r w:rsidRPr="000A402D">
        <w:t>@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:rsidR="009B3420" w:rsidRPr="000A402D" w:rsidRDefault="009B3420" w:rsidP="009B3420">
      <w:pPr>
        <w:spacing w:after="0"/>
      </w:pPr>
    </w:p>
    <w:p w:rsidR="00165F0F" w:rsidRPr="003C1B71" w:rsidRDefault="00165F0F" w:rsidP="008E7B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de Pro" w:hAnsi="Code Pro"/>
          <w:sz w:val="24"/>
        </w:rPr>
      </w:pPr>
      <w:r>
        <w:rPr>
          <w:rFonts w:ascii="Code Pro" w:hAnsi="Code Pro"/>
          <w:sz w:val="24"/>
        </w:rPr>
        <w:t xml:space="preserve">Cours choisi </w:t>
      </w:r>
      <w:r w:rsidR="00CA6593">
        <w:rPr>
          <w:rFonts w:ascii="Code Pro" w:hAnsi="Code Pro"/>
          <w:sz w:val="24"/>
        </w:rPr>
        <w:t xml:space="preserve">- </w:t>
      </w:r>
      <w:r w:rsidRPr="00165F0F">
        <w:rPr>
          <w:rFonts w:ascii="Code Pro" w:hAnsi="Code Pro"/>
          <w:i/>
          <w:sz w:val="24"/>
        </w:rPr>
        <w:t>chosen courses</w:t>
      </w:r>
    </w:p>
    <w:p w:rsidR="00165F0F" w:rsidRPr="008D72B2" w:rsidRDefault="00165F0F" w:rsidP="00165F0F">
      <w:pPr>
        <w:tabs>
          <w:tab w:val="left" w:pos="284"/>
          <w:tab w:val="left" w:pos="3261"/>
        </w:tabs>
        <w:spacing w:after="0"/>
        <w:rPr>
          <w:b/>
          <w:i/>
        </w:rPr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295AD7">
        <w:fldChar w:fldCharType="separate"/>
      </w:r>
      <w:r>
        <w:fldChar w:fldCharType="end"/>
      </w:r>
      <w:r w:rsidRPr="008D72B2">
        <w:rPr>
          <w:b/>
        </w:rPr>
        <w:t xml:space="preserve">Français Général </w:t>
      </w:r>
      <w:r w:rsidR="00CA6593" w:rsidRPr="008D72B2">
        <w:rPr>
          <w:b/>
        </w:rPr>
        <w:t xml:space="preserve">- </w:t>
      </w:r>
      <w:r w:rsidRPr="008D72B2">
        <w:rPr>
          <w:b/>
          <w:i/>
        </w:rPr>
        <w:t>General French</w:t>
      </w:r>
    </w:p>
    <w:p w:rsidR="00165F0F" w:rsidRPr="00165F0F" w:rsidRDefault="00165F0F" w:rsidP="00CA6593">
      <w:pPr>
        <w:pStyle w:val="Paragraphedeliste"/>
        <w:numPr>
          <w:ilvl w:val="0"/>
          <w:numId w:val="7"/>
        </w:numPr>
        <w:tabs>
          <w:tab w:val="left" w:pos="284"/>
          <w:tab w:val="left" w:pos="3261"/>
        </w:tabs>
        <w:spacing w:after="0"/>
        <w:ind w:left="284"/>
        <w:rPr>
          <w:lang w:val="en-US"/>
        </w:rPr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aseACocher3"/>
      <w:r w:rsidRPr="00165F0F">
        <w:rPr>
          <w:lang w:val="en-US"/>
        </w:rPr>
        <w:instrText xml:space="preserve"> FORMCHECKBOX </w:instrText>
      </w:r>
      <w:r w:rsidR="00295AD7">
        <w:fldChar w:fldCharType="separate"/>
      </w:r>
      <w:r>
        <w:fldChar w:fldCharType="end"/>
      </w:r>
      <w:bookmarkEnd w:id="13"/>
      <w:r w:rsidRPr="00165F0F">
        <w:rPr>
          <w:lang w:val="en-US"/>
        </w:rPr>
        <w:t xml:space="preserve"> 2 semaines </w:t>
      </w:r>
      <w:r w:rsidR="00CA6593">
        <w:rPr>
          <w:lang w:val="en-US"/>
        </w:rPr>
        <w:t xml:space="preserve">- </w:t>
      </w:r>
      <w:r w:rsidRPr="00165F0F">
        <w:rPr>
          <w:i/>
          <w:lang w:val="en-US"/>
        </w:rPr>
        <w:t>2 weeks</w:t>
      </w:r>
      <w:r w:rsidRPr="00165F0F">
        <w:rPr>
          <w:lang w:val="en-US"/>
        </w:rPr>
        <w:tab/>
      </w:r>
      <w:r w:rsidR="00CA6593">
        <w:rPr>
          <w:lang w:val="en-US"/>
        </w:rPr>
        <w:tab/>
      </w: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4"/>
      <w:r w:rsidRPr="00165F0F">
        <w:rPr>
          <w:lang w:val="en-US"/>
        </w:rPr>
        <w:instrText xml:space="preserve"> FORMCHECKBOX </w:instrText>
      </w:r>
      <w:r w:rsidR="00295AD7">
        <w:fldChar w:fldCharType="separate"/>
      </w:r>
      <w:r>
        <w:fldChar w:fldCharType="end"/>
      </w:r>
      <w:bookmarkEnd w:id="14"/>
      <w:r w:rsidRPr="00165F0F">
        <w:rPr>
          <w:lang w:val="en-US"/>
        </w:rPr>
        <w:t xml:space="preserve"> 3 semaines </w:t>
      </w:r>
      <w:r w:rsidR="00CA6593">
        <w:rPr>
          <w:lang w:val="en-US"/>
        </w:rPr>
        <w:t xml:space="preserve">- </w:t>
      </w:r>
      <w:r w:rsidRPr="00165F0F">
        <w:rPr>
          <w:i/>
          <w:lang w:val="en-US"/>
        </w:rPr>
        <w:t>3 weeks</w:t>
      </w:r>
      <w:r w:rsidRPr="00165F0F">
        <w:rPr>
          <w:lang w:val="en-US"/>
        </w:rPr>
        <w:tab/>
      </w:r>
      <w:r w:rsidR="00CA6593">
        <w:rPr>
          <w:lang w:val="en-US"/>
        </w:rPr>
        <w:tab/>
      </w: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165F0F">
        <w:rPr>
          <w:lang w:val="en-US"/>
        </w:rPr>
        <w:instrText xml:space="preserve"> FORMCHECKBOX </w:instrText>
      </w:r>
      <w:r w:rsidR="00295AD7">
        <w:fldChar w:fldCharType="separate"/>
      </w:r>
      <w:r>
        <w:fldChar w:fldCharType="end"/>
      </w:r>
      <w:r w:rsidRPr="00165F0F">
        <w:rPr>
          <w:lang w:val="en-US"/>
        </w:rPr>
        <w:t xml:space="preserve"> 4 semaines </w:t>
      </w:r>
      <w:r w:rsidR="00CA6593">
        <w:rPr>
          <w:lang w:val="en-US"/>
        </w:rPr>
        <w:t xml:space="preserve">- </w:t>
      </w:r>
      <w:r w:rsidRPr="00165F0F">
        <w:rPr>
          <w:i/>
          <w:lang w:val="en-US"/>
        </w:rPr>
        <w:t>4 weeks</w:t>
      </w:r>
    </w:p>
    <w:p w:rsidR="00165F0F" w:rsidRPr="00CA6593" w:rsidRDefault="00CA6593" w:rsidP="00CA6593">
      <w:pPr>
        <w:tabs>
          <w:tab w:val="left" w:pos="284"/>
          <w:tab w:val="left" w:pos="3261"/>
        </w:tabs>
        <w:spacing w:after="0"/>
        <w:rPr>
          <w:lang w:val="en-US"/>
        </w:rPr>
      </w:pPr>
      <w:r>
        <w:rPr>
          <w:lang w:val="en-US"/>
        </w:rPr>
        <w:tab/>
      </w:r>
      <w:r w:rsidR="00FD5AF4">
        <w:rPr>
          <w:lang w:val="en-US"/>
        </w:rPr>
        <w:fldChar w:fldCharType="begin">
          <w:ffData>
            <w:name w:val="ListeDéroulante1"/>
            <w:enabled/>
            <w:calcOnExit w:val="0"/>
            <w:ddList>
              <w:listEntry w:val="Quand ? When ?"/>
              <w:listEntry w:val="19/06 to 02/07 - 400€"/>
              <w:listEntry w:val="26/06 &gt; 09/07 - 530€"/>
              <w:listEntry w:val="03/07 &gt; 16/07 - 660€"/>
              <w:listEntry w:val="10/07 &gt; 23/07 - 660€"/>
              <w:listEntry w:val="17/07 &gt; 30/07 - 660€"/>
              <w:listEntry w:val="24/07 &gt; 06/08 - 660€"/>
              <w:listEntry w:val="31/07 &gt; 13/08 - 660€ "/>
            </w:ddList>
          </w:ffData>
        </w:fldChar>
      </w:r>
      <w:bookmarkStart w:id="15" w:name="ListeDéroulante1"/>
      <w:r w:rsidR="00FD5AF4">
        <w:rPr>
          <w:lang w:val="en-US"/>
        </w:rPr>
        <w:instrText xml:space="preserve"> FORMDROPDOWN </w:instrText>
      </w:r>
      <w:r w:rsidR="00464084">
        <w:rPr>
          <w:lang w:val="en-US"/>
        </w:rPr>
      </w:r>
      <w:r w:rsidR="00FD5AF4">
        <w:rPr>
          <w:lang w:val="en-US"/>
        </w:rPr>
        <w:fldChar w:fldCharType="end"/>
      </w:r>
      <w:bookmarkEnd w:id="15"/>
      <w:r w:rsidRPr="00CA6593">
        <w:rPr>
          <w:lang w:val="en-US"/>
        </w:rPr>
        <w:tab/>
      </w:r>
      <w:r w:rsidRPr="00CA6593">
        <w:rPr>
          <w:lang w:val="en-US"/>
        </w:rPr>
        <w:tab/>
      </w:r>
      <w:r w:rsidR="00FD5AF4">
        <w:rPr>
          <w:lang w:val="en-US"/>
        </w:rPr>
        <w:fldChar w:fldCharType="begin">
          <w:ffData>
            <w:name w:val=""/>
            <w:enabled/>
            <w:calcOnExit w:val="0"/>
            <w:ddList>
              <w:listEntry w:val="Quand ? When ? "/>
              <w:listEntry w:val="03/07 &gt; 23/07 - 910€"/>
              <w:listEntry w:val="10/07 &gt; 30/07 - 910€"/>
              <w:listEntry w:val="17/07 &gt; 30/07 - 910€"/>
              <w:listEntry w:val="24/07 &gt; 13/06 - 910€"/>
            </w:ddList>
          </w:ffData>
        </w:fldChar>
      </w:r>
      <w:r w:rsidR="00FD5AF4">
        <w:rPr>
          <w:lang w:val="en-US"/>
        </w:rPr>
        <w:instrText xml:space="preserve"> FORMDROPDOWN </w:instrText>
      </w:r>
      <w:r w:rsidR="00FD5AF4">
        <w:rPr>
          <w:lang w:val="en-US"/>
        </w:rPr>
      </w:r>
      <w:r w:rsidR="00FD5AF4">
        <w:rPr>
          <w:lang w:val="en-US"/>
        </w:rPr>
        <w:fldChar w:fldCharType="end"/>
      </w:r>
      <w:r w:rsidRPr="00CA6593">
        <w:rPr>
          <w:lang w:val="en-US"/>
        </w:rPr>
        <w:tab/>
      </w:r>
      <w:r w:rsidRPr="00CA6593">
        <w:rPr>
          <w:lang w:val="en-US"/>
        </w:rPr>
        <w:tab/>
      </w:r>
      <w:r w:rsidR="00FD5AF4">
        <w:rPr>
          <w:lang w:val="en-US"/>
        </w:rPr>
        <w:tab/>
      </w:r>
      <w:r w:rsidR="00FD5AF4">
        <w:rPr>
          <w:lang w:val="en-US"/>
        </w:rPr>
        <w:fldChar w:fldCharType="begin">
          <w:ffData>
            <w:name w:val=""/>
            <w:enabled/>
            <w:calcOnExit w:val="0"/>
            <w:ddList>
              <w:listEntry w:val="Quand ? When ? "/>
              <w:listEntry w:val="03/07 &gt; 30/07 - 1100€"/>
              <w:listEntry w:val="10/07 &gt; 06/08 - 100€"/>
              <w:listEntry w:val="17/07 &gt; 13/06 - 1100€"/>
              <w:listEntry w:val="24/07 &gt; 20/08 - 1100€"/>
            </w:ddList>
          </w:ffData>
        </w:fldChar>
      </w:r>
      <w:r w:rsidR="00FD5AF4">
        <w:rPr>
          <w:lang w:val="en-US"/>
        </w:rPr>
        <w:instrText xml:space="preserve"> FORMDROPDOWN </w:instrText>
      </w:r>
      <w:r w:rsidR="00FD5AF4">
        <w:rPr>
          <w:lang w:val="en-US"/>
        </w:rPr>
      </w:r>
      <w:r w:rsidR="00FD5AF4">
        <w:rPr>
          <w:lang w:val="en-US"/>
        </w:rPr>
        <w:fldChar w:fldCharType="end"/>
      </w:r>
      <w:r w:rsidRPr="00CA6593">
        <w:rPr>
          <w:lang w:val="en-US"/>
        </w:rPr>
        <w:tab/>
      </w:r>
    </w:p>
    <w:p w:rsidR="00165F0F" w:rsidRPr="00165F0F" w:rsidRDefault="00165F0F" w:rsidP="00165F0F">
      <w:pPr>
        <w:tabs>
          <w:tab w:val="left" w:pos="284"/>
          <w:tab w:val="left" w:pos="3261"/>
        </w:tabs>
        <w:spacing w:after="0"/>
        <w:rPr>
          <w:lang w:val="en-US"/>
        </w:rPr>
      </w:pPr>
    </w:p>
    <w:p w:rsidR="00165F0F" w:rsidRDefault="00165F0F" w:rsidP="00165F0F">
      <w:pPr>
        <w:spacing w:after="0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5"/>
      <w:r>
        <w:instrText xml:space="preserve"> FORMCHECKBOX </w:instrText>
      </w:r>
      <w:r w:rsidR="00295AD7">
        <w:fldChar w:fldCharType="separate"/>
      </w:r>
      <w:r>
        <w:fldChar w:fldCharType="end"/>
      </w:r>
      <w:bookmarkEnd w:id="16"/>
      <w:r w:rsidRPr="008D72B2">
        <w:rPr>
          <w:b/>
        </w:rPr>
        <w:t xml:space="preserve">Français professionnel </w:t>
      </w:r>
      <w:r w:rsidRPr="008D72B2">
        <w:rPr>
          <w:b/>
          <w:i/>
        </w:rPr>
        <w:t>Professional French</w:t>
      </w:r>
    </w:p>
    <w:p w:rsidR="00165F0F" w:rsidRPr="00165F0F" w:rsidRDefault="00165F0F" w:rsidP="00165F0F">
      <w:pPr>
        <w:pStyle w:val="Paragraphedeliste"/>
        <w:numPr>
          <w:ilvl w:val="0"/>
          <w:numId w:val="7"/>
        </w:numPr>
        <w:tabs>
          <w:tab w:val="left" w:pos="284"/>
          <w:tab w:val="left" w:pos="3261"/>
        </w:tabs>
        <w:spacing w:after="0"/>
        <w:rPr>
          <w:lang w:val="en-US"/>
        </w:rPr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165F0F">
        <w:rPr>
          <w:lang w:val="en-US"/>
        </w:rPr>
        <w:instrText xml:space="preserve"> FORMCHECKBOX </w:instrText>
      </w:r>
      <w:r w:rsidR="00295AD7">
        <w:fldChar w:fldCharType="separate"/>
      </w:r>
      <w:r>
        <w:fldChar w:fldCharType="end"/>
      </w:r>
      <w:r w:rsidRPr="00165F0F">
        <w:rPr>
          <w:lang w:val="en-US"/>
        </w:rPr>
        <w:t xml:space="preserve"> </w:t>
      </w:r>
      <w:r w:rsidR="00CA6593" w:rsidRPr="00CA6593">
        <w:rPr>
          <w:color w:val="0070C0"/>
          <w:lang w:val="en-US"/>
        </w:rPr>
        <w:t xml:space="preserve">Juridique </w:t>
      </w:r>
      <w:r w:rsidR="00CA6593" w:rsidRPr="00CA6593">
        <w:rPr>
          <w:i/>
          <w:color w:val="0070C0"/>
          <w:lang w:val="en-US"/>
        </w:rPr>
        <w:t>Law</w:t>
      </w:r>
      <w:r w:rsidRPr="00165F0F">
        <w:rPr>
          <w:lang w:val="en-US"/>
        </w:rPr>
        <w:tab/>
      </w: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165F0F">
        <w:rPr>
          <w:lang w:val="en-US"/>
        </w:rPr>
        <w:instrText xml:space="preserve"> FORMCHECKBOX </w:instrText>
      </w:r>
      <w:r w:rsidR="00295AD7">
        <w:fldChar w:fldCharType="separate"/>
      </w:r>
      <w:r>
        <w:fldChar w:fldCharType="end"/>
      </w:r>
      <w:r w:rsidRPr="00165F0F">
        <w:rPr>
          <w:lang w:val="en-US"/>
        </w:rPr>
        <w:t xml:space="preserve"> </w:t>
      </w:r>
      <w:r w:rsidR="00CA6593" w:rsidRPr="00CA6593">
        <w:rPr>
          <w:color w:val="943634" w:themeColor="accent2" w:themeShade="BF"/>
          <w:lang w:val="en-US"/>
        </w:rPr>
        <w:t xml:space="preserve">Médical </w:t>
      </w:r>
      <w:r w:rsidR="00CA6593" w:rsidRPr="00CA6593">
        <w:rPr>
          <w:i/>
          <w:color w:val="943634" w:themeColor="accent2" w:themeShade="BF"/>
          <w:lang w:val="en-US"/>
        </w:rPr>
        <w:t>Medical</w:t>
      </w:r>
      <w:r w:rsidRPr="00165F0F">
        <w:rPr>
          <w:lang w:val="en-US"/>
        </w:rPr>
        <w:tab/>
      </w: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165F0F">
        <w:rPr>
          <w:lang w:val="en-US"/>
        </w:rPr>
        <w:instrText xml:space="preserve"> FORMCHECKBOX </w:instrText>
      </w:r>
      <w:r w:rsidR="00295AD7">
        <w:fldChar w:fldCharType="separate"/>
      </w:r>
      <w:r>
        <w:fldChar w:fldCharType="end"/>
      </w:r>
      <w:r w:rsidRPr="00165F0F">
        <w:rPr>
          <w:lang w:val="en-US"/>
        </w:rPr>
        <w:t xml:space="preserve"> </w:t>
      </w:r>
      <w:r w:rsidR="00CA6593" w:rsidRPr="00CA6593">
        <w:rPr>
          <w:color w:val="76923C" w:themeColor="accent3" w:themeShade="BF"/>
          <w:lang w:val="en-US"/>
        </w:rPr>
        <w:t xml:space="preserve">Affaires </w:t>
      </w:r>
      <w:r w:rsidR="00CA6593" w:rsidRPr="00CA6593">
        <w:rPr>
          <w:i/>
          <w:color w:val="76923C" w:themeColor="accent3" w:themeShade="BF"/>
          <w:lang w:val="en-US"/>
        </w:rPr>
        <w:t>Business</w:t>
      </w:r>
    </w:p>
    <w:p w:rsidR="00165F0F" w:rsidRPr="00CA6593" w:rsidRDefault="00165F0F" w:rsidP="00165F0F">
      <w:pPr>
        <w:spacing w:after="0"/>
        <w:rPr>
          <w:lang w:val="en-US"/>
        </w:rPr>
      </w:pPr>
      <w:r w:rsidRPr="00165F0F">
        <w:rPr>
          <w:lang w:val="en-US"/>
        </w:rPr>
        <w:tab/>
      </w:r>
      <w:r w:rsidRPr="00165F0F">
        <w:rPr>
          <w:lang w:val="en-US"/>
        </w:rPr>
        <w:tab/>
      </w:r>
      <w:r w:rsidRPr="00165F0F">
        <w:rPr>
          <w:lang w:val="en-US"/>
        </w:rPr>
        <w:tab/>
      </w:r>
      <w:r w:rsidRPr="00CA6593">
        <w:rPr>
          <w:lang w:val="en-US"/>
        </w:rPr>
        <w:t xml:space="preserve"> </w:t>
      </w:r>
    </w:p>
    <w:p w:rsidR="00165F0F" w:rsidRDefault="00CA6593" w:rsidP="008E7B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de Pro" w:hAnsi="Code Pro"/>
          <w:i/>
          <w:sz w:val="24"/>
        </w:rPr>
      </w:pPr>
      <w:r w:rsidRPr="00762EFA">
        <w:rPr>
          <w:rFonts w:ascii="Code Pro" w:hAnsi="Code Pro"/>
          <w:sz w:val="24"/>
        </w:rPr>
        <w:t xml:space="preserve">Hébergement </w:t>
      </w:r>
      <w:r w:rsidR="009A6126">
        <w:rPr>
          <w:rFonts w:ascii="Code Pro" w:hAnsi="Code Pro"/>
          <w:sz w:val="24"/>
        </w:rPr>
        <w:t>–</w:t>
      </w:r>
      <w:r w:rsidR="00762EFA">
        <w:rPr>
          <w:rFonts w:ascii="Code Pro" w:hAnsi="Code Pro"/>
          <w:sz w:val="24"/>
        </w:rPr>
        <w:t xml:space="preserve"> </w:t>
      </w:r>
      <w:r w:rsidR="00762EFA" w:rsidRPr="00762EFA">
        <w:rPr>
          <w:rFonts w:ascii="Code Pro" w:hAnsi="Code Pro"/>
          <w:i/>
          <w:sz w:val="24"/>
        </w:rPr>
        <w:t>Accomodation</w:t>
      </w:r>
    </w:p>
    <w:p w:rsidR="009A6126" w:rsidRPr="009A6126" w:rsidRDefault="009A6126" w:rsidP="00165F0F">
      <w:pPr>
        <w:spacing w:after="0"/>
        <w:rPr>
          <w:rFonts w:ascii="Code Pro Light LC" w:hAnsi="Code Pro Light LC"/>
          <w:i/>
          <w:sz w:val="24"/>
        </w:rPr>
      </w:pPr>
      <w:r w:rsidRPr="009A6126">
        <w:rPr>
          <w:rFonts w:ascii="Code Pro Light LC" w:hAnsi="Code Pro Light LC"/>
          <w:i/>
          <w:sz w:val="24"/>
        </w:rPr>
        <w:t>Pour 1 personne – 1 person accomodation</w:t>
      </w:r>
    </w:p>
    <w:p w:rsidR="009A6126" w:rsidRPr="00EC7C10" w:rsidRDefault="009A6126" w:rsidP="009A6126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i/>
          <w:color w:val="000000"/>
        </w:rPr>
      </w:pPr>
      <w:r w:rsidRPr="008E7B7D">
        <w:rPr>
          <w:rFonts w:cs="Arial-BoldMT"/>
          <w:bCs/>
          <w:color w:val="000000"/>
        </w:rPr>
        <w:sym w:font="Wingdings 3" w:char="F039"/>
      </w:r>
      <w:r w:rsidRPr="008E7B7D">
        <w:rPr>
          <w:rFonts w:cs="Arial-BoldMT"/>
          <w:bCs/>
          <w:color w:val="000000"/>
        </w:rPr>
        <w:t xml:space="preserve"> </w:t>
      </w:r>
      <w:r w:rsidRPr="00EC7C10">
        <w:rPr>
          <w:rFonts w:cs="Arial-BoldMT"/>
          <w:b/>
          <w:bCs/>
          <w:color w:val="000000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aseACocher23"/>
      <w:r w:rsidRPr="00EC7C10">
        <w:rPr>
          <w:rFonts w:cs="Arial-BoldMT"/>
          <w:b/>
          <w:bCs/>
          <w:color w:val="000000"/>
        </w:rPr>
        <w:instrText xml:space="preserve"> FORMCHECKBOX </w:instrText>
      </w:r>
      <w:r w:rsidR="00464084" w:rsidRPr="00EC7C10">
        <w:rPr>
          <w:rFonts w:cs="Arial-BoldMT"/>
          <w:b/>
          <w:bCs/>
          <w:color w:val="000000"/>
        </w:rPr>
      </w:r>
      <w:r w:rsidR="00295AD7">
        <w:rPr>
          <w:rFonts w:cs="Arial-BoldMT"/>
          <w:b/>
          <w:bCs/>
          <w:color w:val="000000"/>
        </w:rPr>
        <w:fldChar w:fldCharType="separate"/>
      </w:r>
      <w:r w:rsidRPr="00EC7C10">
        <w:rPr>
          <w:rFonts w:cs="Arial-BoldMT"/>
          <w:b/>
          <w:bCs/>
          <w:color w:val="000000"/>
        </w:rPr>
        <w:fldChar w:fldCharType="end"/>
      </w:r>
      <w:bookmarkEnd w:id="17"/>
      <w:r w:rsidRPr="00EC7C10">
        <w:rPr>
          <w:rFonts w:cs="Arial-BoldMT"/>
          <w:b/>
          <w:bCs/>
          <w:color w:val="000000"/>
        </w:rPr>
        <w:t xml:space="preserve"> Résidence universitaire - </w:t>
      </w:r>
      <w:r w:rsidRPr="00EC7C10">
        <w:rPr>
          <w:rFonts w:cs="Arial-BoldMT"/>
          <w:b/>
          <w:bCs/>
          <w:i/>
          <w:color w:val="000000"/>
        </w:rPr>
        <w:t xml:space="preserve">Student’s residence, 9m² </w:t>
      </w:r>
      <w:r w:rsidRPr="00EC7C10">
        <w:rPr>
          <w:rFonts w:cs="Arial-BoldMT"/>
          <w:b/>
          <w:bCs/>
          <w:i/>
          <w:color w:val="000000"/>
        </w:rPr>
        <w:tab/>
      </w:r>
      <w:r w:rsidR="00D50CFA">
        <w:rPr>
          <w:rFonts w:cs="Arial-BoldMT"/>
          <w:b/>
          <w:bCs/>
          <w:i/>
          <w:color w:val="000000"/>
        </w:rPr>
        <w:fldChar w:fldCharType="begin">
          <w:ffData>
            <w:name w:val="ListeDéroulante2"/>
            <w:enabled/>
            <w:calcOnExit w:val="0"/>
            <w:ddList>
              <w:listEntry w:val="Nb de semaines ? Nb of weeks?"/>
              <w:listEntry w:val="2 weeks - 315€"/>
              <w:listEntry w:val="3 weeks - 450€"/>
              <w:listEntry w:val="4 weeks - 580€"/>
            </w:ddList>
          </w:ffData>
        </w:fldChar>
      </w:r>
      <w:bookmarkStart w:id="18" w:name="ListeDéroulante2"/>
      <w:r w:rsidR="00D50CFA">
        <w:rPr>
          <w:rFonts w:cs="Arial-BoldMT"/>
          <w:b/>
          <w:bCs/>
          <w:i/>
          <w:color w:val="000000"/>
        </w:rPr>
        <w:instrText xml:space="preserve"> FORMDROPDOWN </w:instrText>
      </w:r>
      <w:r w:rsidR="00464084">
        <w:rPr>
          <w:rFonts w:cs="Arial-BoldMT"/>
          <w:b/>
          <w:bCs/>
          <w:i/>
          <w:color w:val="000000"/>
        </w:rPr>
      </w:r>
      <w:r w:rsidR="00D50CFA">
        <w:rPr>
          <w:rFonts w:cs="Arial-BoldMT"/>
          <w:b/>
          <w:bCs/>
          <w:i/>
          <w:color w:val="000000"/>
        </w:rPr>
        <w:fldChar w:fldCharType="end"/>
      </w:r>
      <w:bookmarkEnd w:id="18"/>
    </w:p>
    <w:p w:rsidR="009A6126" w:rsidRPr="00EC7C10" w:rsidRDefault="009A6126" w:rsidP="009A6126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  <w:lang w:val="en-US"/>
        </w:rPr>
      </w:pPr>
      <w:r w:rsidRPr="00EC7C10">
        <w:rPr>
          <w:rFonts w:cs="Arial-BoldMT"/>
          <w:bCs/>
          <w:color w:val="000000"/>
          <w:lang w:val="en-US"/>
        </w:rPr>
        <w:t>Chambre avec salle de bain</w:t>
      </w:r>
      <w:r w:rsidR="008E7B7D">
        <w:rPr>
          <w:rFonts w:cs="Arial-BoldMT"/>
          <w:bCs/>
          <w:color w:val="000000"/>
          <w:lang w:val="en-US"/>
        </w:rPr>
        <w:t xml:space="preserve"> -</w:t>
      </w:r>
      <w:r w:rsidRPr="00EC7C10">
        <w:rPr>
          <w:rFonts w:cs="Arial-BoldMT"/>
          <w:bCs/>
          <w:color w:val="000000"/>
          <w:lang w:val="en-US"/>
        </w:rPr>
        <w:t xml:space="preserve"> </w:t>
      </w:r>
      <w:r w:rsidRPr="008E7B7D">
        <w:rPr>
          <w:rFonts w:cs="Arial-BoldMT"/>
          <w:bCs/>
          <w:i/>
          <w:color w:val="000000"/>
          <w:lang w:val="en-US"/>
        </w:rPr>
        <w:t>Bedroom with bathroom</w:t>
      </w:r>
      <w:r w:rsidR="00D50CFA">
        <w:rPr>
          <w:rFonts w:cs="Arial-BoldMT"/>
          <w:bCs/>
          <w:i/>
          <w:color w:val="000000"/>
          <w:lang w:val="en-US"/>
        </w:rPr>
        <w:t>, WIFI, laundry</w:t>
      </w:r>
    </w:p>
    <w:p w:rsidR="009A6126" w:rsidRPr="00EC7C10" w:rsidRDefault="009A6126" w:rsidP="009A6126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  <w:sz w:val="12"/>
          <w:lang w:val="en-US"/>
        </w:rPr>
      </w:pPr>
    </w:p>
    <w:p w:rsidR="009A6126" w:rsidRPr="00D50CFA" w:rsidRDefault="009A6126" w:rsidP="009A6126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  <w:lang w:val="it-IT"/>
        </w:rPr>
      </w:pPr>
      <w:r w:rsidRPr="008E7B7D">
        <w:rPr>
          <w:rFonts w:cs="Arial-BoldMT"/>
          <w:bCs/>
          <w:color w:val="000000"/>
        </w:rPr>
        <w:sym w:font="Wingdings 3" w:char="F039"/>
      </w:r>
      <w:r w:rsidRPr="00D50CFA">
        <w:rPr>
          <w:rFonts w:cs="Arial-BoldMT"/>
          <w:bCs/>
          <w:color w:val="000000"/>
          <w:lang w:val="it-IT"/>
        </w:rPr>
        <w:t xml:space="preserve"> </w:t>
      </w:r>
      <w:r w:rsidRPr="00EC7C10">
        <w:rPr>
          <w:rFonts w:cs="Arial-BoldMT"/>
          <w:b/>
          <w:bCs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50CFA">
        <w:rPr>
          <w:rFonts w:cs="Arial-BoldMT"/>
          <w:b/>
          <w:bCs/>
          <w:color w:val="000000"/>
          <w:lang w:val="it-IT"/>
        </w:rPr>
        <w:instrText xml:space="preserve"> FORMCHECKBOX </w:instrText>
      </w:r>
      <w:r w:rsidR="00295AD7">
        <w:rPr>
          <w:rFonts w:cs="Arial-BoldMT"/>
          <w:b/>
          <w:bCs/>
          <w:color w:val="000000"/>
        </w:rPr>
      </w:r>
      <w:r w:rsidR="00295AD7">
        <w:rPr>
          <w:rFonts w:cs="Arial-BoldMT"/>
          <w:b/>
          <w:bCs/>
          <w:color w:val="000000"/>
        </w:rPr>
        <w:fldChar w:fldCharType="separate"/>
      </w:r>
      <w:r w:rsidRPr="00EC7C10">
        <w:rPr>
          <w:rFonts w:cs="Arial-BoldMT"/>
          <w:b/>
          <w:bCs/>
          <w:color w:val="000000"/>
        </w:rPr>
        <w:fldChar w:fldCharType="end"/>
      </w:r>
      <w:r w:rsidRPr="00D50CFA">
        <w:rPr>
          <w:rFonts w:cs="Arial-BoldMT"/>
          <w:b/>
          <w:bCs/>
          <w:color w:val="000000"/>
          <w:lang w:val="it-IT"/>
        </w:rPr>
        <w:t xml:space="preserve"> Studio </w:t>
      </w:r>
      <w:r w:rsidR="008E7B7D" w:rsidRPr="00D50CFA">
        <w:rPr>
          <w:rFonts w:cs="Arial-BoldMT"/>
          <w:b/>
          <w:bCs/>
          <w:color w:val="000000"/>
          <w:lang w:val="it-IT"/>
        </w:rPr>
        <w:t>privé 1</w:t>
      </w:r>
      <w:r w:rsidRPr="00D50CFA">
        <w:rPr>
          <w:rFonts w:cs="Arial-BoldMT"/>
          <w:b/>
          <w:bCs/>
          <w:color w:val="000000"/>
          <w:lang w:val="it-IT"/>
        </w:rPr>
        <w:t xml:space="preserve"> - </w:t>
      </w:r>
      <w:r w:rsidRPr="00D50CFA">
        <w:rPr>
          <w:rFonts w:cs="Arial-BoldMT"/>
          <w:b/>
          <w:bCs/>
          <w:i/>
          <w:color w:val="000000"/>
          <w:lang w:val="it-IT"/>
        </w:rPr>
        <w:t xml:space="preserve">Private studio </w:t>
      </w:r>
      <w:r w:rsidR="00D50CFA">
        <w:rPr>
          <w:rFonts w:cs="Arial-BoldMT"/>
          <w:b/>
          <w:bCs/>
          <w:color w:val="000000"/>
          <w:lang w:val="it-IT"/>
        </w:rPr>
        <w:t>– 18m²,</w:t>
      </w:r>
      <w:r w:rsidR="00D50CFA">
        <w:rPr>
          <w:rFonts w:cs="Arial-BoldMT"/>
          <w:b/>
          <w:bCs/>
          <w:color w:val="000000"/>
          <w:lang w:val="it-IT"/>
        </w:rPr>
        <w:tab/>
      </w:r>
      <w:r w:rsidRPr="00D50CFA">
        <w:rPr>
          <w:rFonts w:cs="Arial-BoldMT"/>
          <w:b/>
          <w:bCs/>
          <w:color w:val="000000"/>
          <w:lang w:val="it-IT"/>
        </w:rPr>
        <w:tab/>
      </w:r>
      <w:r w:rsidRPr="00D50CFA">
        <w:rPr>
          <w:rFonts w:cs="Arial-BoldMT"/>
          <w:b/>
          <w:bCs/>
          <w:color w:val="000000"/>
          <w:lang w:val="it-IT"/>
        </w:rPr>
        <w:tab/>
      </w:r>
      <w:r w:rsidR="00D50CFA">
        <w:rPr>
          <w:rFonts w:cs="Arial-BoldMT"/>
          <w:b/>
          <w:bCs/>
          <w:color w:val="000000"/>
        </w:rPr>
        <w:fldChar w:fldCharType="begin">
          <w:ffData>
            <w:name w:val="ListeDéroulante3"/>
            <w:enabled/>
            <w:calcOnExit w:val="0"/>
            <w:ddList>
              <w:listEntry w:val="Nb de semains ? Nb of weeks?"/>
              <w:listEntry w:val="2 weeks - 400€"/>
              <w:listEntry w:val="3 weeks - 625€"/>
              <w:listEntry w:val="4 weeks - 800€"/>
            </w:ddList>
          </w:ffData>
        </w:fldChar>
      </w:r>
      <w:bookmarkStart w:id="19" w:name="ListeDéroulante3"/>
      <w:r w:rsidR="00D50CFA" w:rsidRPr="00D50CFA">
        <w:rPr>
          <w:rFonts w:cs="Arial-BoldMT"/>
          <w:b/>
          <w:bCs/>
          <w:color w:val="000000"/>
          <w:lang w:val="it-IT"/>
        </w:rPr>
        <w:instrText xml:space="preserve"> FORMDROPDOWN </w:instrText>
      </w:r>
      <w:r w:rsidR="00D50CFA">
        <w:rPr>
          <w:rFonts w:cs="Arial-BoldMT"/>
          <w:b/>
          <w:bCs/>
          <w:color w:val="000000"/>
        </w:rPr>
      </w:r>
      <w:r w:rsidR="00D50CFA">
        <w:rPr>
          <w:rFonts w:cs="Arial-BoldMT"/>
          <w:b/>
          <w:bCs/>
          <w:color w:val="000000"/>
        </w:rPr>
        <w:fldChar w:fldCharType="end"/>
      </w:r>
      <w:bookmarkEnd w:id="19"/>
    </w:p>
    <w:p w:rsidR="009A6126" w:rsidRPr="00D50CFA" w:rsidRDefault="009A6126" w:rsidP="009A6126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  <w:lang w:val="en-US"/>
        </w:rPr>
      </w:pPr>
      <w:r w:rsidRPr="00D50CFA">
        <w:rPr>
          <w:rFonts w:cs="Arial-BoldMT"/>
          <w:bCs/>
          <w:color w:val="000000"/>
          <w:lang w:val="en-US"/>
        </w:rPr>
        <w:t xml:space="preserve">Cuisine </w:t>
      </w:r>
      <w:proofErr w:type="gramStart"/>
      <w:r w:rsidRPr="00D50CFA">
        <w:rPr>
          <w:rFonts w:cs="Arial-BoldMT"/>
          <w:bCs/>
          <w:color w:val="000000"/>
          <w:lang w:val="en-US"/>
        </w:rPr>
        <w:t>et</w:t>
      </w:r>
      <w:proofErr w:type="gramEnd"/>
      <w:r w:rsidRPr="00D50CFA">
        <w:rPr>
          <w:rFonts w:cs="Arial-BoldMT"/>
          <w:bCs/>
          <w:color w:val="000000"/>
          <w:lang w:val="en-US"/>
        </w:rPr>
        <w:t xml:space="preserve"> salle de bain - </w:t>
      </w:r>
      <w:r w:rsidRPr="00D50CFA">
        <w:rPr>
          <w:rFonts w:cs="Arial-BoldMT"/>
          <w:bCs/>
          <w:i/>
          <w:color w:val="000000"/>
          <w:lang w:val="en-US"/>
        </w:rPr>
        <w:t>Kitchen &amp; bathroom</w:t>
      </w:r>
      <w:r w:rsidR="00D50CFA" w:rsidRPr="00D50CFA">
        <w:rPr>
          <w:rFonts w:cs="Arial-BoldMT"/>
          <w:bCs/>
          <w:i/>
          <w:color w:val="000000"/>
          <w:lang w:val="en-US"/>
        </w:rPr>
        <w:t xml:space="preserve">, </w:t>
      </w:r>
      <w:r w:rsidR="00D50CFA">
        <w:rPr>
          <w:rFonts w:cs="Arial-BoldMT"/>
          <w:bCs/>
          <w:i/>
          <w:color w:val="000000"/>
          <w:lang w:val="en-US"/>
        </w:rPr>
        <w:t xml:space="preserve">TV, </w:t>
      </w:r>
      <w:r w:rsidR="00D50CFA" w:rsidRPr="00D50CFA">
        <w:rPr>
          <w:rFonts w:cs="Arial-BoldMT"/>
          <w:bCs/>
          <w:i/>
          <w:color w:val="000000"/>
          <w:lang w:val="en-US"/>
        </w:rPr>
        <w:t>WIFI, Laundry, supermarket</w:t>
      </w:r>
    </w:p>
    <w:p w:rsidR="008E7B7D" w:rsidRPr="00D50CFA" w:rsidRDefault="008E7B7D" w:rsidP="008E7B7D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  <w:sz w:val="12"/>
          <w:lang w:val="en-US"/>
        </w:rPr>
      </w:pPr>
    </w:p>
    <w:p w:rsidR="008E7B7D" w:rsidRPr="00EC7C10" w:rsidRDefault="008E7B7D" w:rsidP="008E7B7D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  <w:lang w:val="it-IT"/>
        </w:rPr>
      </w:pPr>
      <w:r w:rsidRPr="008E7B7D">
        <w:rPr>
          <w:rFonts w:cs="Arial-BoldMT"/>
          <w:bCs/>
          <w:color w:val="000000"/>
        </w:rPr>
        <w:sym w:font="Wingdings 3" w:char="F039"/>
      </w:r>
      <w:r w:rsidRPr="00EC7C10">
        <w:rPr>
          <w:rFonts w:cs="Arial-BoldMT"/>
          <w:b/>
          <w:bCs/>
          <w:color w:val="000000"/>
          <w:lang w:val="it-IT"/>
        </w:rPr>
        <w:t xml:space="preserve"> </w:t>
      </w:r>
      <w:r w:rsidRPr="00EC7C10">
        <w:rPr>
          <w:rFonts w:cs="Arial-BoldMT"/>
          <w:b/>
          <w:bCs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C7C10">
        <w:rPr>
          <w:rFonts w:cs="Arial-BoldMT"/>
          <w:b/>
          <w:bCs/>
          <w:color w:val="000000"/>
          <w:lang w:val="it-IT"/>
        </w:rPr>
        <w:instrText xml:space="preserve"> FORMCHECKBOX </w:instrText>
      </w:r>
      <w:r w:rsidR="00295AD7">
        <w:rPr>
          <w:rFonts w:cs="Arial-BoldMT"/>
          <w:b/>
          <w:bCs/>
          <w:color w:val="000000"/>
        </w:rPr>
      </w:r>
      <w:r w:rsidR="00295AD7">
        <w:rPr>
          <w:rFonts w:cs="Arial-BoldMT"/>
          <w:b/>
          <w:bCs/>
          <w:color w:val="000000"/>
        </w:rPr>
        <w:fldChar w:fldCharType="separate"/>
      </w:r>
      <w:r w:rsidRPr="00EC7C10">
        <w:rPr>
          <w:rFonts w:cs="Arial-BoldMT"/>
          <w:b/>
          <w:bCs/>
          <w:color w:val="000000"/>
        </w:rPr>
        <w:fldChar w:fldCharType="end"/>
      </w:r>
      <w:r w:rsidRPr="00EC7C10">
        <w:rPr>
          <w:rFonts w:cs="Arial-BoldMT"/>
          <w:b/>
          <w:bCs/>
          <w:color w:val="000000"/>
          <w:lang w:val="it-IT"/>
        </w:rPr>
        <w:t xml:space="preserve"> Studio </w:t>
      </w:r>
      <w:r>
        <w:rPr>
          <w:rFonts w:cs="Arial-BoldMT"/>
          <w:b/>
          <w:bCs/>
          <w:color w:val="000000"/>
          <w:lang w:val="it-IT"/>
        </w:rPr>
        <w:t>privé 2</w:t>
      </w:r>
      <w:r w:rsidRPr="00EC7C10">
        <w:rPr>
          <w:rFonts w:cs="Arial-BoldMT"/>
          <w:b/>
          <w:bCs/>
          <w:color w:val="000000"/>
          <w:lang w:val="it-IT"/>
        </w:rPr>
        <w:t xml:space="preserve"> - </w:t>
      </w:r>
      <w:r w:rsidRPr="00EC7C10">
        <w:rPr>
          <w:rFonts w:cs="Arial-BoldMT"/>
          <w:b/>
          <w:bCs/>
          <w:i/>
          <w:color w:val="000000"/>
          <w:lang w:val="it-IT"/>
        </w:rPr>
        <w:t xml:space="preserve">Private studio </w:t>
      </w:r>
      <w:r w:rsidRPr="00EC7C10">
        <w:rPr>
          <w:rFonts w:cs="Arial-BoldMT"/>
          <w:b/>
          <w:bCs/>
          <w:color w:val="000000"/>
          <w:lang w:val="it-IT"/>
        </w:rPr>
        <w:t>–</w:t>
      </w:r>
      <w:r>
        <w:rPr>
          <w:rFonts w:cs="Arial-BoldMT"/>
          <w:b/>
          <w:bCs/>
          <w:color w:val="000000"/>
          <w:lang w:val="it-IT"/>
        </w:rPr>
        <w:t xml:space="preserve"> 19</w:t>
      </w:r>
      <w:r w:rsidRPr="00EC7C10">
        <w:rPr>
          <w:rFonts w:cs="Arial-BoldMT"/>
          <w:b/>
          <w:bCs/>
          <w:color w:val="000000"/>
          <w:lang w:val="it-IT"/>
        </w:rPr>
        <w:t>m²,</w:t>
      </w:r>
      <w:r w:rsidRPr="00EC7C10">
        <w:rPr>
          <w:rFonts w:cs="Arial-BoldMT"/>
          <w:b/>
          <w:bCs/>
          <w:color w:val="000000"/>
          <w:lang w:val="it-IT"/>
        </w:rPr>
        <w:tab/>
      </w:r>
      <w:r w:rsidRPr="00EC7C10">
        <w:rPr>
          <w:rFonts w:cs="Arial-BoldMT"/>
          <w:b/>
          <w:bCs/>
          <w:color w:val="000000"/>
          <w:lang w:val="it-IT"/>
        </w:rPr>
        <w:tab/>
      </w:r>
      <w:r w:rsidRPr="00EC7C10">
        <w:rPr>
          <w:rFonts w:cs="Arial-BoldMT"/>
          <w:b/>
          <w:bCs/>
          <w:color w:val="000000"/>
          <w:lang w:val="it-IT"/>
        </w:rPr>
        <w:tab/>
      </w:r>
      <w:r w:rsidR="00D50CFA">
        <w:rPr>
          <w:rFonts w:cs="Arial-BoldMT"/>
          <w:b/>
          <w:bCs/>
          <w:color w:val="000000"/>
          <w:lang w:val="it-IT"/>
        </w:rPr>
        <w:fldChar w:fldCharType="begin">
          <w:ffData>
            <w:name w:val="ListeDéroulante4"/>
            <w:enabled/>
            <w:calcOnExit w:val="0"/>
            <w:ddList>
              <w:listEntry w:val="Nb de semaines ? Nb of weeks?"/>
              <w:listEntry w:val="2 weeks - 400€"/>
              <w:listEntry w:val="3 weeks - 570€"/>
              <w:listEntry w:val="4 weeks - 755€"/>
            </w:ddList>
          </w:ffData>
        </w:fldChar>
      </w:r>
      <w:bookmarkStart w:id="20" w:name="ListeDéroulante4"/>
      <w:r w:rsidR="00D50CFA">
        <w:rPr>
          <w:rFonts w:cs="Arial-BoldMT"/>
          <w:b/>
          <w:bCs/>
          <w:color w:val="000000"/>
          <w:lang w:val="it-IT"/>
        </w:rPr>
        <w:instrText xml:space="preserve"> FORMDROPDOWN </w:instrText>
      </w:r>
      <w:r w:rsidR="00D50CFA">
        <w:rPr>
          <w:rFonts w:cs="Arial-BoldMT"/>
          <w:b/>
          <w:bCs/>
          <w:color w:val="000000"/>
          <w:lang w:val="it-IT"/>
        </w:rPr>
      </w:r>
      <w:r w:rsidR="00D50CFA">
        <w:rPr>
          <w:rFonts w:cs="Arial-BoldMT"/>
          <w:b/>
          <w:bCs/>
          <w:color w:val="000000"/>
          <w:lang w:val="it-IT"/>
        </w:rPr>
        <w:fldChar w:fldCharType="end"/>
      </w:r>
      <w:bookmarkEnd w:id="20"/>
    </w:p>
    <w:p w:rsidR="008E7B7D" w:rsidRPr="00D50CFA" w:rsidRDefault="008E7B7D" w:rsidP="008E7B7D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  <w:lang w:val="en-US"/>
        </w:rPr>
      </w:pPr>
      <w:r w:rsidRPr="00D50CFA">
        <w:rPr>
          <w:rFonts w:cs="Arial-BoldMT"/>
          <w:bCs/>
          <w:color w:val="000000"/>
          <w:lang w:val="en-US"/>
        </w:rPr>
        <w:t xml:space="preserve">Cuisine </w:t>
      </w:r>
      <w:proofErr w:type="gramStart"/>
      <w:r w:rsidRPr="00D50CFA">
        <w:rPr>
          <w:rFonts w:cs="Arial-BoldMT"/>
          <w:bCs/>
          <w:color w:val="000000"/>
          <w:lang w:val="en-US"/>
        </w:rPr>
        <w:t>et</w:t>
      </w:r>
      <w:proofErr w:type="gramEnd"/>
      <w:r w:rsidRPr="00D50CFA">
        <w:rPr>
          <w:rFonts w:cs="Arial-BoldMT"/>
          <w:bCs/>
          <w:color w:val="000000"/>
          <w:lang w:val="en-US"/>
        </w:rPr>
        <w:t xml:space="preserve"> salle de bain - </w:t>
      </w:r>
      <w:r w:rsidRPr="00D50CFA">
        <w:rPr>
          <w:rFonts w:cs="Arial-BoldMT"/>
          <w:bCs/>
          <w:i/>
          <w:color w:val="000000"/>
          <w:lang w:val="en-US"/>
        </w:rPr>
        <w:t>Kitchen &amp; bathroom</w:t>
      </w:r>
      <w:r w:rsidR="00D50CFA" w:rsidRPr="00D50CFA">
        <w:rPr>
          <w:rFonts w:cs="Arial-BoldMT"/>
          <w:bCs/>
          <w:i/>
          <w:color w:val="000000"/>
          <w:lang w:val="en-US"/>
        </w:rPr>
        <w:t>, gym, TV, WIFI, laundry</w:t>
      </w:r>
    </w:p>
    <w:p w:rsidR="009A6126" w:rsidRPr="00D50CFA" w:rsidRDefault="009A6126" w:rsidP="009A6126">
      <w:pPr>
        <w:spacing w:after="0" w:line="240" w:lineRule="auto"/>
        <w:rPr>
          <w:rFonts w:ascii="Code Pro" w:hAnsi="Code Pro"/>
          <w:sz w:val="10"/>
          <w:lang w:val="en-US"/>
        </w:rPr>
      </w:pPr>
    </w:p>
    <w:p w:rsidR="008E7B7D" w:rsidRDefault="008E7B7D" w:rsidP="008E7B7D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</w:rPr>
      </w:pPr>
      <w:r w:rsidRPr="008E7B7D">
        <w:rPr>
          <w:rFonts w:cs="Arial-BoldMT"/>
          <w:bCs/>
          <w:color w:val="000000"/>
        </w:rPr>
        <w:sym w:font="Wingdings 3" w:char="F039"/>
      </w:r>
      <w:r w:rsidRPr="000A402D">
        <w:rPr>
          <w:rFonts w:cs="Arial-BoldMT"/>
          <w:b/>
          <w:bCs/>
          <w:color w:val="000000"/>
        </w:rPr>
        <w:t xml:space="preserve"> </w:t>
      </w:r>
      <w:r w:rsidRPr="00EC7C10">
        <w:rPr>
          <w:rFonts w:cs="Arial-BoldMT"/>
          <w:b/>
          <w:bCs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A402D">
        <w:rPr>
          <w:rFonts w:cs="Arial-BoldMT"/>
          <w:b/>
          <w:bCs/>
          <w:color w:val="000000"/>
        </w:rPr>
        <w:instrText xml:space="preserve"> FORMCHECKBOX </w:instrText>
      </w:r>
      <w:r w:rsidR="00295AD7">
        <w:rPr>
          <w:rFonts w:cs="Arial-BoldMT"/>
          <w:b/>
          <w:bCs/>
          <w:color w:val="000000"/>
        </w:rPr>
      </w:r>
      <w:r w:rsidR="00295AD7">
        <w:rPr>
          <w:rFonts w:cs="Arial-BoldMT"/>
          <w:b/>
          <w:bCs/>
          <w:color w:val="000000"/>
        </w:rPr>
        <w:fldChar w:fldCharType="separate"/>
      </w:r>
      <w:r w:rsidRPr="00EC7C10">
        <w:rPr>
          <w:rFonts w:cs="Arial-BoldMT"/>
          <w:b/>
          <w:bCs/>
          <w:color w:val="000000"/>
        </w:rPr>
        <w:fldChar w:fldCharType="end"/>
      </w:r>
      <w:r w:rsidRPr="000A402D">
        <w:rPr>
          <w:rFonts w:cs="Arial-BoldMT"/>
          <w:b/>
          <w:bCs/>
          <w:color w:val="000000"/>
        </w:rPr>
        <w:t xml:space="preserve"> Famille d’accueil – </w:t>
      </w:r>
      <w:r w:rsidRPr="000A402D">
        <w:rPr>
          <w:rFonts w:cs="Arial-BoldMT"/>
          <w:b/>
          <w:bCs/>
          <w:i/>
          <w:color w:val="000000"/>
        </w:rPr>
        <w:t>Host Family</w:t>
      </w:r>
    </w:p>
    <w:p w:rsidR="008E7B7D" w:rsidRPr="008E7B7D" w:rsidRDefault="008E7B7D" w:rsidP="009A6126">
      <w:pPr>
        <w:spacing w:after="0" w:line="240" w:lineRule="auto"/>
        <w:rPr>
          <w:rFonts w:ascii="Code Pro" w:hAnsi="Code Pro"/>
          <w:sz w:val="10"/>
        </w:rPr>
      </w:pPr>
    </w:p>
    <w:p w:rsidR="009A6126" w:rsidRPr="009A6126" w:rsidRDefault="009A6126" w:rsidP="009A6126">
      <w:pPr>
        <w:spacing w:after="0"/>
        <w:rPr>
          <w:rFonts w:ascii="Code Pro Light LC" w:hAnsi="Code Pro Light LC"/>
          <w:i/>
          <w:sz w:val="24"/>
        </w:rPr>
      </w:pPr>
      <w:r>
        <w:rPr>
          <w:rFonts w:ascii="Code Pro Light LC" w:hAnsi="Code Pro Light LC"/>
          <w:i/>
          <w:sz w:val="24"/>
        </w:rPr>
        <w:t>Pour 2</w:t>
      </w:r>
      <w:r w:rsidRPr="009A6126">
        <w:rPr>
          <w:rFonts w:ascii="Code Pro Light LC" w:hAnsi="Code Pro Light LC"/>
          <w:i/>
          <w:sz w:val="24"/>
        </w:rPr>
        <w:t xml:space="preserve"> personne</w:t>
      </w:r>
      <w:r>
        <w:rPr>
          <w:rFonts w:ascii="Code Pro Light LC" w:hAnsi="Code Pro Light LC"/>
          <w:i/>
          <w:sz w:val="24"/>
        </w:rPr>
        <w:t>s</w:t>
      </w:r>
      <w:r w:rsidRPr="009A6126">
        <w:rPr>
          <w:rFonts w:ascii="Code Pro Light LC" w:hAnsi="Code Pro Light LC"/>
          <w:i/>
          <w:sz w:val="24"/>
        </w:rPr>
        <w:t xml:space="preserve"> –</w:t>
      </w:r>
      <w:r>
        <w:rPr>
          <w:rFonts w:ascii="Code Pro Light LC" w:hAnsi="Code Pro Light LC"/>
          <w:i/>
          <w:sz w:val="24"/>
        </w:rPr>
        <w:t xml:space="preserve"> 2</w:t>
      </w:r>
      <w:r w:rsidRPr="009A6126">
        <w:rPr>
          <w:rFonts w:ascii="Code Pro Light LC" w:hAnsi="Code Pro Light LC"/>
          <w:i/>
          <w:sz w:val="24"/>
        </w:rPr>
        <w:t xml:space="preserve"> person</w:t>
      </w:r>
      <w:r>
        <w:rPr>
          <w:rFonts w:ascii="Code Pro Light LC" w:hAnsi="Code Pro Light LC"/>
          <w:i/>
          <w:sz w:val="24"/>
        </w:rPr>
        <w:t>s</w:t>
      </w:r>
      <w:r w:rsidRPr="009A6126">
        <w:rPr>
          <w:rFonts w:ascii="Code Pro Light LC" w:hAnsi="Code Pro Light LC"/>
          <w:i/>
          <w:sz w:val="24"/>
        </w:rPr>
        <w:t xml:space="preserve"> accomodation</w:t>
      </w:r>
    </w:p>
    <w:p w:rsidR="009A6126" w:rsidRPr="00D50CFA" w:rsidRDefault="009A6126" w:rsidP="009A6126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lang w:val="it-IT"/>
        </w:rPr>
      </w:pPr>
      <w:r w:rsidRPr="00EC7C10">
        <w:rPr>
          <w:sz w:val="24"/>
        </w:rPr>
        <w:sym w:font="Wingdings 3" w:char="F039"/>
      </w:r>
      <w:r w:rsidRPr="00D50CFA">
        <w:rPr>
          <w:sz w:val="24"/>
          <w:lang w:val="it-IT"/>
        </w:rPr>
        <w:t xml:space="preserve"> </w:t>
      </w:r>
      <w:r w:rsidRPr="00EC7C10">
        <w:rPr>
          <w:rFonts w:cs="Arial-BoldMT"/>
          <w:b/>
          <w:bCs/>
          <w:color w:val="000000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Pr="00D50CFA">
        <w:rPr>
          <w:rFonts w:cs="Arial-BoldMT"/>
          <w:b/>
          <w:bCs/>
          <w:color w:val="000000"/>
          <w:lang w:val="it-IT"/>
        </w:rPr>
        <w:instrText xml:space="preserve"> FORMCHECKBOX </w:instrText>
      </w:r>
      <w:r w:rsidR="00295AD7">
        <w:rPr>
          <w:rFonts w:cs="Arial-BoldMT"/>
          <w:b/>
          <w:bCs/>
          <w:color w:val="000000"/>
        </w:rPr>
      </w:r>
      <w:r w:rsidR="00295AD7">
        <w:rPr>
          <w:rFonts w:cs="Arial-BoldMT"/>
          <w:b/>
          <w:bCs/>
          <w:color w:val="000000"/>
        </w:rPr>
        <w:fldChar w:fldCharType="separate"/>
      </w:r>
      <w:r w:rsidRPr="00EC7C10">
        <w:rPr>
          <w:rFonts w:cs="Arial-BoldMT"/>
          <w:b/>
          <w:bCs/>
          <w:color w:val="000000"/>
        </w:rPr>
        <w:fldChar w:fldCharType="end"/>
      </w:r>
      <w:r w:rsidRPr="00D50CFA">
        <w:rPr>
          <w:rFonts w:cs="Arial-BoldMT"/>
          <w:b/>
          <w:bCs/>
          <w:color w:val="000000"/>
          <w:lang w:val="it-IT"/>
        </w:rPr>
        <w:t xml:space="preserve"> Studio privée – </w:t>
      </w:r>
      <w:r w:rsidRPr="00D50CFA">
        <w:rPr>
          <w:rFonts w:cs="Arial-BoldMT"/>
          <w:b/>
          <w:bCs/>
          <w:i/>
          <w:color w:val="000000"/>
          <w:lang w:val="it-IT"/>
        </w:rPr>
        <w:t xml:space="preserve">Private studio, </w:t>
      </w:r>
      <w:r w:rsidRPr="00D50CFA">
        <w:rPr>
          <w:rFonts w:cs="Arial-BoldMT"/>
          <w:b/>
          <w:bCs/>
          <w:color w:val="000000"/>
          <w:lang w:val="it-IT"/>
        </w:rPr>
        <w:t>18m²</w:t>
      </w:r>
      <w:r w:rsidRPr="00D50CFA">
        <w:rPr>
          <w:rFonts w:cs="Arial-BoldMT"/>
          <w:b/>
          <w:bCs/>
          <w:color w:val="000000"/>
          <w:lang w:val="it-IT"/>
        </w:rPr>
        <w:tab/>
      </w:r>
      <w:r w:rsidRPr="00D50CFA">
        <w:rPr>
          <w:rFonts w:cs="Arial-BoldMT"/>
          <w:b/>
          <w:bCs/>
          <w:color w:val="000000"/>
          <w:lang w:val="it-IT"/>
        </w:rPr>
        <w:tab/>
      </w:r>
      <w:r w:rsidRPr="00D50CFA">
        <w:rPr>
          <w:rFonts w:cs="Arial-BoldMT"/>
          <w:b/>
          <w:bCs/>
          <w:color w:val="000000"/>
          <w:lang w:val="it-IT"/>
        </w:rPr>
        <w:tab/>
      </w:r>
      <w:r w:rsidR="00D50CFA">
        <w:rPr>
          <w:rFonts w:cs="Arial-BoldMT"/>
          <w:b/>
          <w:bCs/>
          <w:color w:val="000000"/>
        </w:rPr>
        <w:fldChar w:fldCharType="begin">
          <w:ffData>
            <w:name w:val="ListeDéroulante5"/>
            <w:enabled/>
            <w:calcOnExit w:val="0"/>
            <w:ddList>
              <w:listEntry w:val="Nb de semaines ? Nb of weeks?"/>
              <w:listEntry w:val="2 weeks - 440€"/>
              <w:listEntry w:val="3 weeks - 685€"/>
              <w:listEntry w:val="4 weeks - 800€"/>
            </w:ddList>
          </w:ffData>
        </w:fldChar>
      </w:r>
      <w:bookmarkStart w:id="21" w:name="ListeDéroulante5"/>
      <w:r w:rsidR="00D50CFA" w:rsidRPr="00D50CFA">
        <w:rPr>
          <w:rFonts w:cs="Arial-BoldMT"/>
          <w:b/>
          <w:bCs/>
          <w:color w:val="000000"/>
          <w:lang w:val="it-IT"/>
        </w:rPr>
        <w:instrText xml:space="preserve"> FORMDROPDOWN </w:instrText>
      </w:r>
      <w:r w:rsidR="00D50CFA">
        <w:rPr>
          <w:rFonts w:cs="Arial-BoldMT"/>
          <w:b/>
          <w:bCs/>
          <w:color w:val="000000"/>
        </w:rPr>
      </w:r>
      <w:r w:rsidR="00D50CFA">
        <w:rPr>
          <w:rFonts w:cs="Arial-BoldMT"/>
          <w:b/>
          <w:bCs/>
          <w:color w:val="000000"/>
        </w:rPr>
        <w:fldChar w:fldCharType="end"/>
      </w:r>
      <w:bookmarkEnd w:id="21"/>
    </w:p>
    <w:p w:rsidR="009A6126" w:rsidRPr="00EC7C10" w:rsidRDefault="009A6126" w:rsidP="009A6126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</w:rPr>
      </w:pPr>
      <w:r w:rsidRPr="00EC7C10">
        <w:rPr>
          <w:rFonts w:cs="Arial-BoldMT"/>
          <w:bCs/>
          <w:color w:val="000000"/>
        </w:rPr>
        <w:t xml:space="preserve">Cuisine et salle de bain - </w:t>
      </w:r>
      <w:r w:rsidRPr="008E7B7D">
        <w:rPr>
          <w:rFonts w:cs="Arial-BoldMT"/>
          <w:bCs/>
          <w:i/>
          <w:color w:val="000000"/>
        </w:rPr>
        <w:t>Kitchen &amp; bathroom</w:t>
      </w:r>
    </w:p>
    <w:p w:rsidR="00EC7C10" w:rsidRPr="00EC7C10" w:rsidRDefault="00EC7C10" w:rsidP="009A6126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  <w:sz w:val="12"/>
        </w:rPr>
      </w:pPr>
    </w:p>
    <w:p w:rsidR="008D72B2" w:rsidRPr="00204861" w:rsidRDefault="008D72B2" w:rsidP="008E7B7D">
      <w:pPr>
        <w:autoSpaceDE w:val="0"/>
        <w:autoSpaceDN w:val="0"/>
        <w:adjustRightInd w:val="0"/>
        <w:spacing w:after="0" w:line="240" w:lineRule="auto"/>
        <w:rPr>
          <w:lang w:val="it-IT"/>
        </w:rPr>
      </w:pPr>
      <w:r w:rsidRPr="00EC7C10">
        <w:rPr>
          <w:rFonts w:cs="Arial-BoldMT"/>
          <w:bCs/>
          <w:color w:val="000000"/>
        </w:rPr>
        <w:sym w:font="Wingdings 3" w:char="F039"/>
      </w:r>
      <w:r w:rsidRPr="00EC7C10">
        <w:rPr>
          <w:rFonts w:cs="Arial-BoldMT"/>
          <w:bCs/>
          <w:color w:val="000000"/>
          <w:lang w:val="it-IT"/>
        </w:rPr>
        <w:t xml:space="preserve"> </w:t>
      </w:r>
      <w:r w:rsidRPr="00EC7C10">
        <w:rPr>
          <w:rFonts w:cs="Arial-BoldMT"/>
          <w:bCs/>
          <w:color w:val="000000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24"/>
      <w:r w:rsidRPr="00EC7C10">
        <w:rPr>
          <w:rFonts w:cs="Arial-BoldMT"/>
          <w:bCs/>
          <w:color w:val="000000"/>
          <w:lang w:val="it-IT"/>
        </w:rPr>
        <w:instrText xml:space="preserve"> FORMCHECKBOX </w:instrText>
      </w:r>
      <w:r w:rsidR="00295AD7">
        <w:rPr>
          <w:rFonts w:cs="Arial-BoldMT"/>
          <w:bCs/>
          <w:color w:val="000000"/>
        </w:rPr>
      </w:r>
      <w:r w:rsidR="00295AD7">
        <w:rPr>
          <w:rFonts w:cs="Arial-BoldMT"/>
          <w:bCs/>
          <w:color w:val="000000"/>
        </w:rPr>
        <w:fldChar w:fldCharType="separate"/>
      </w:r>
      <w:r w:rsidRPr="00EC7C10">
        <w:rPr>
          <w:rFonts w:cs="Arial-BoldMT"/>
          <w:bCs/>
          <w:color w:val="000000"/>
        </w:rPr>
        <w:fldChar w:fldCharType="end"/>
      </w:r>
      <w:bookmarkEnd w:id="22"/>
      <w:r w:rsidRPr="00EC7C10">
        <w:rPr>
          <w:rFonts w:cs="Arial-BoldMT"/>
          <w:bCs/>
          <w:color w:val="000000"/>
          <w:lang w:val="it-IT"/>
        </w:rPr>
        <w:t xml:space="preserve"> </w:t>
      </w:r>
      <w:r w:rsidRPr="00EC7C10">
        <w:rPr>
          <w:rFonts w:cs="Arial-BoldMT"/>
          <w:b/>
          <w:bCs/>
          <w:color w:val="000000"/>
          <w:lang w:val="it-IT"/>
        </w:rPr>
        <w:t xml:space="preserve">Studio </w:t>
      </w:r>
      <w:r w:rsidR="008E7B7D">
        <w:rPr>
          <w:rFonts w:cs="Arial-BoldMT"/>
          <w:b/>
          <w:bCs/>
          <w:color w:val="000000"/>
          <w:lang w:val="it-IT"/>
        </w:rPr>
        <w:t>privé 1</w:t>
      </w:r>
      <w:r w:rsidRPr="00EC7C10">
        <w:rPr>
          <w:rFonts w:cs="Arial-BoldMT"/>
          <w:b/>
          <w:bCs/>
          <w:color w:val="000000"/>
          <w:lang w:val="it-IT"/>
        </w:rPr>
        <w:t xml:space="preserve"> – </w:t>
      </w:r>
      <w:r w:rsidRPr="00EC7C10">
        <w:rPr>
          <w:rFonts w:cs="Arial-BoldMT"/>
          <w:b/>
          <w:bCs/>
          <w:i/>
          <w:color w:val="000000"/>
          <w:lang w:val="it-IT"/>
        </w:rPr>
        <w:t xml:space="preserve">Private studio, </w:t>
      </w:r>
      <w:r w:rsidRPr="00EC7C10">
        <w:rPr>
          <w:rFonts w:cs="Arial-BoldMT"/>
          <w:b/>
          <w:bCs/>
          <w:color w:val="000000"/>
          <w:lang w:val="it-IT"/>
        </w:rPr>
        <w:t>35m²</w:t>
      </w:r>
      <w:r w:rsidR="00EC7C10" w:rsidRPr="00EC7C10">
        <w:rPr>
          <w:rFonts w:cs="Arial-BoldMT"/>
          <w:b/>
          <w:bCs/>
          <w:color w:val="000000"/>
          <w:lang w:val="it-IT"/>
        </w:rPr>
        <w:tab/>
      </w:r>
      <w:r w:rsidR="00EC7C10" w:rsidRPr="00EC7C10">
        <w:rPr>
          <w:rFonts w:cs="Arial-BoldMT"/>
          <w:b/>
          <w:bCs/>
          <w:color w:val="000000"/>
          <w:lang w:val="it-IT"/>
        </w:rPr>
        <w:tab/>
      </w:r>
      <w:r w:rsidR="00EC7C10" w:rsidRPr="00EC7C10">
        <w:rPr>
          <w:rFonts w:cs="Arial-BoldMT"/>
          <w:b/>
          <w:bCs/>
          <w:color w:val="000000"/>
          <w:lang w:val="it-IT"/>
        </w:rPr>
        <w:tab/>
      </w:r>
      <w:r w:rsidR="00D50CFA">
        <w:rPr>
          <w:rFonts w:cs="Arial-BoldMT"/>
          <w:b/>
          <w:bCs/>
          <w:color w:val="000000"/>
          <w:lang w:val="it-IT"/>
        </w:rPr>
        <w:fldChar w:fldCharType="begin">
          <w:ffData>
            <w:name w:val="ListeDéroulante6"/>
            <w:enabled/>
            <w:calcOnExit w:val="0"/>
            <w:ddList>
              <w:listEntry w:val="Nb de semaines ? Nb of weeks?"/>
              <w:listEntry w:val="2 weeks - 650€"/>
              <w:listEntry w:val="3 weeks - 925€"/>
              <w:listEntry w:val="4 weeks - 1100"/>
            </w:ddList>
          </w:ffData>
        </w:fldChar>
      </w:r>
      <w:bookmarkStart w:id="23" w:name="ListeDéroulante6"/>
      <w:r w:rsidR="00D50CFA">
        <w:rPr>
          <w:rFonts w:cs="Arial-BoldMT"/>
          <w:b/>
          <w:bCs/>
          <w:color w:val="000000"/>
          <w:lang w:val="it-IT"/>
        </w:rPr>
        <w:instrText xml:space="preserve"> FORMDROPDOWN </w:instrText>
      </w:r>
      <w:r w:rsidR="00D50CFA">
        <w:rPr>
          <w:rFonts w:cs="Arial-BoldMT"/>
          <w:b/>
          <w:bCs/>
          <w:color w:val="000000"/>
          <w:lang w:val="it-IT"/>
        </w:rPr>
      </w:r>
      <w:r w:rsidR="00D50CFA">
        <w:rPr>
          <w:rFonts w:cs="Arial-BoldMT"/>
          <w:b/>
          <w:bCs/>
          <w:color w:val="000000"/>
          <w:lang w:val="it-IT"/>
        </w:rPr>
        <w:fldChar w:fldCharType="end"/>
      </w:r>
      <w:bookmarkEnd w:id="23"/>
    </w:p>
    <w:p w:rsidR="008E7B7D" w:rsidRDefault="008E7B7D" w:rsidP="008E7B7D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</w:rPr>
      </w:pPr>
      <w:r w:rsidRPr="00EC7C10">
        <w:rPr>
          <w:rFonts w:cs="Arial-BoldMT"/>
          <w:bCs/>
          <w:color w:val="000000"/>
        </w:rPr>
        <w:t xml:space="preserve">Cuisine et salle de bain - </w:t>
      </w:r>
      <w:r w:rsidRPr="008E7B7D">
        <w:rPr>
          <w:rFonts w:cs="Arial-BoldMT"/>
          <w:bCs/>
          <w:i/>
          <w:color w:val="000000"/>
        </w:rPr>
        <w:t>Kitchen &amp; bathroom</w:t>
      </w:r>
    </w:p>
    <w:p w:rsidR="008E7B7D" w:rsidRPr="008E7B7D" w:rsidRDefault="008E7B7D" w:rsidP="008E7B7D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  <w:sz w:val="12"/>
        </w:rPr>
      </w:pPr>
    </w:p>
    <w:p w:rsidR="008E7B7D" w:rsidRPr="00EC7C10" w:rsidRDefault="008E7B7D" w:rsidP="008E7B7D">
      <w:pPr>
        <w:autoSpaceDE w:val="0"/>
        <w:autoSpaceDN w:val="0"/>
        <w:adjustRightInd w:val="0"/>
        <w:spacing w:after="0" w:line="240" w:lineRule="auto"/>
        <w:rPr>
          <w:rFonts w:cs="Arial-BoldMT"/>
          <w:bCs/>
          <w:color w:val="000000"/>
          <w:lang w:val="it-IT"/>
        </w:rPr>
      </w:pPr>
      <w:r w:rsidRPr="008E7B7D">
        <w:rPr>
          <w:rFonts w:cs="Arial-BoldMT"/>
          <w:bCs/>
          <w:color w:val="000000"/>
        </w:rPr>
        <w:sym w:font="Wingdings 3" w:char="F039"/>
      </w:r>
      <w:r w:rsidRPr="00EC7C10">
        <w:rPr>
          <w:rFonts w:cs="Arial-BoldMT"/>
          <w:b/>
          <w:bCs/>
          <w:color w:val="000000"/>
          <w:lang w:val="it-IT"/>
        </w:rPr>
        <w:t xml:space="preserve"> </w:t>
      </w:r>
      <w:r w:rsidRPr="00EC7C10">
        <w:rPr>
          <w:rFonts w:cs="Arial-BoldMT"/>
          <w:b/>
          <w:bCs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C7C10">
        <w:rPr>
          <w:rFonts w:cs="Arial-BoldMT"/>
          <w:b/>
          <w:bCs/>
          <w:color w:val="000000"/>
          <w:lang w:val="it-IT"/>
        </w:rPr>
        <w:instrText xml:space="preserve"> FORMCHECKBOX </w:instrText>
      </w:r>
      <w:r w:rsidR="00295AD7">
        <w:rPr>
          <w:rFonts w:cs="Arial-BoldMT"/>
          <w:b/>
          <w:bCs/>
          <w:color w:val="000000"/>
        </w:rPr>
      </w:r>
      <w:r w:rsidR="00295AD7">
        <w:rPr>
          <w:rFonts w:cs="Arial-BoldMT"/>
          <w:b/>
          <w:bCs/>
          <w:color w:val="000000"/>
        </w:rPr>
        <w:fldChar w:fldCharType="separate"/>
      </w:r>
      <w:r w:rsidRPr="00EC7C10">
        <w:rPr>
          <w:rFonts w:cs="Arial-BoldMT"/>
          <w:b/>
          <w:bCs/>
          <w:color w:val="000000"/>
        </w:rPr>
        <w:fldChar w:fldCharType="end"/>
      </w:r>
      <w:r w:rsidRPr="00EC7C10">
        <w:rPr>
          <w:rFonts w:cs="Arial-BoldMT"/>
          <w:b/>
          <w:bCs/>
          <w:color w:val="000000"/>
          <w:lang w:val="it-IT"/>
        </w:rPr>
        <w:t xml:space="preserve"> Studio </w:t>
      </w:r>
      <w:r>
        <w:rPr>
          <w:rFonts w:cs="Arial-BoldMT"/>
          <w:b/>
          <w:bCs/>
          <w:color w:val="000000"/>
          <w:lang w:val="it-IT"/>
        </w:rPr>
        <w:t>privé 2</w:t>
      </w:r>
      <w:r w:rsidRPr="00EC7C10">
        <w:rPr>
          <w:rFonts w:cs="Arial-BoldMT"/>
          <w:b/>
          <w:bCs/>
          <w:color w:val="000000"/>
          <w:lang w:val="it-IT"/>
        </w:rPr>
        <w:t xml:space="preserve"> - </w:t>
      </w:r>
      <w:r w:rsidRPr="00EC7C10">
        <w:rPr>
          <w:rFonts w:cs="Arial-BoldMT"/>
          <w:b/>
          <w:bCs/>
          <w:i/>
          <w:color w:val="000000"/>
          <w:lang w:val="it-IT"/>
        </w:rPr>
        <w:t xml:space="preserve">Private studio </w:t>
      </w:r>
      <w:r w:rsidRPr="00EC7C10">
        <w:rPr>
          <w:rFonts w:cs="Arial-BoldMT"/>
          <w:b/>
          <w:bCs/>
          <w:color w:val="000000"/>
          <w:lang w:val="it-IT"/>
        </w:rPr>
        <w:t>–</w:t>
      </w:r>
      <w:r>
        <w:rPr>
          <w:rFonts w:cs="Arial-BoldMT"/>
          <w:b/>
          <w:bCs/>
          <w:color w:val="000000"/>
          <w:lang w:val="it-IT"/>
        </w:rPr>
        <w:t xml:space="preserve"> 19</w:t>
      </w:r>
      <w:r w:rsidRPr="00EC7C10">
        <w:rPr>
          <w:rFonts w:cs="Arial-BoldMT"/>
          <w:b/>
          <w:bCs/>
          <w:color w:val="000000"/>
          <w:lang w:val="it-IT"/>
        </w:rPr>
        <w:t>m²,</w:t>
      </w:r>
      <w:r w:rsidRPr="00EC7C10">
        <w:rPr>
          <w:rFonts w:cs="Arial-BoldMT"/>
          <w:b/>
          <w:bCs/>
          <w:color w:val="000000"/>
          <w:lang w:val="it-IT"/>
        </w:rPr>
        <w:tab/>
      </w:r>
      <w:r w:rsidRPr="00EC7C10">
        <w:rPr>
          <w:rFonts w:cs="Arial-BoldMT"/>
          <w:b/>
          <w:bCs/>
          <w:color w:val="000000"/>
          <w:lang w:val="it-IT"/>
        </w:rPr>
        <w:tab/>
      </w:r>
      <w:r w:rsidRPr="00EC7C10">
        <w:rPr>
          <w:rFonts w:cs="Arial-BoldMT"/>
          <w:b/>
          <w:bCs/>
          <w:color w:val="000000"/>
          <w:lang w:val="it-IT"/>
        </w:rPr>
        <w:tab/>
      </w:r>
      <w:r w:rsidR="00D50CFA">
        <w:rPr>
          <w:rFonts w:cs="Arial-BoldMT"/>
          <w:b/>
          <w:bCs/>
          <w:color w:val="000000"/>
          <w:lang w:val="it-IT"/>
        </w:rPr>
        <w:fldChar w:fldCharType="begin">
          <w:ffData>
            <w:name w:val="ListeDéroulante4"/>
            <w:enabled/>
            <w:calcOnExit w:val="0"/>
            <w:ddList>
              <w:listEntry w:val="Nb de semaines ? Nb of weeks?"/>
              <w:listEntry w:val="2 weeks - 400€"/>
              <w:listEntry w:val="3 weeks - 570€"/>
              <w:listEntry w:val="4 weeks - 755€"/>
            </w:ddList>
          </w:ffData>
        </w:fldChar>
      </w:r>
      <w:r w:rsidR="00D50CFA">
        <w:rPr>
          <w:rFonts w:cs="Arial-BoldMT"/>
          <w:b/>
          <w:bCs/>
          <w:color w:val="000000"/>
          <w:lang w:val="it-IT"/>
        </w:rPr>
        <w:instrText xml:space="preserve"> FORMDROPDOWN </w:instrText>
      </w:r>
      <w:r w:rsidR="00D50CFA">
        <w:rPr>
          <w:rFonts w:cs="Arial-BoldMT"/>
          <w:b/>
          <w:bCs/>
          <w:color w:val="000000"/>
          <w:lang w:val="it-IT"/>
        </w:rPr>
      </w:r>
      <w:r w:rsidR="00D50CFA">
        <w:rPr>
          <w:rFonts w:cs="Arial-BoldMT"/>
          <w:b/>
          <w:bCs/>
          <w:color w:val="000000"/>
          <w:lang w:val="it-IT"/>
        </w:rPr>
        <w:fldChar w:fldCharType="end"/>
      </w:r>
    </w:p>
    <w:p w:rsidR="008E7B7D" w:rsidRDefault="008E7B7D" w:rsidP="008E7B7D">
      <w:pPr>
        <w:autoSpaceDE w:val="0"/>
        <w:autoSpaceDN w:val="0"/>
        <w:adjustRightInd w:val="0"/>
        <w:spacing w:after="0" w:line="240" w:lineRule="auto"/>
        <w:ind w:firstLine="708"/>
        <w:rPr>
          <w:rFonts w:cs="Arial-BoldMT"/>
          <w:bCs/>
          <w:color w:val="000000"/>
        </w:rPr>
      </w:pPr>
      <w:r w:rsidRPr="00EC7C10">
        <w:rPr>
          <w:rFonts w:cs="Arial-BoldMT"/>
          <w:bCs/>
          <w:color w:val="000000"/>
        </w:rPr>
        <w:t xml:space="preserve">Cuisine et salle de bain - </w:t>
      </w:r>
      <w:r w:rsidRPr="008E7B7D">
        <w:rPr>
          <w:rFonts w:cs="Arial-BoldMT"/>
          <w:bCs/>
          <w:i/>
          <w:color w:val="000000"/>
        </w:rPr>
        <w:t>Kitchen &amp; bathroom</w:t>
      </w:r>
    </w:p>
    <w:p w:rsidR="008E7B7D" w:rsidRPr="008E7B7D" w:rsidRDefault="008E7B7D" w:rsidP="008D72B2">
      <w:pPr>
        <w:autoSpaceDE w:val="0"/>
        <w:autoSpaceDN w:val="0"/>
        <w:adjustRightInd w:val="0"/>
        <w:rPr>
          <w:rFonts w:cs="Arial-BoldMT"/>
          <w:b/>
          <w:bCs/>
          <w:color w:val="000000"/>
        </w:rPr>
      </w:pPr>
    </w:p>
    <w:p w:rsidR="008D72B2" w:rsidRPr="008E7B7D" w:rsidRDefault="008D72B2" w:rsidP="008D72B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color w:val="000000"/>
        </w:rPr>
      </w:pPr>
    </w:p>
    <w:p w:rsidR="009A6126" w:rsidRPr="008E7B7D" w:rsidRDefault="009A6126" w:rsidP="009A6126">
      <w:pPr>
        <w:spacing w:after="0" w:line="240" w:lineRule="auto"/>
        <w:rPr>
          <w:rFonts w:ascii="Code Pro" w:hAnsi="Code Pro"/>
          <w:sz w:val="24"/>
        </w:rPr>
      </w:pPr>
    </w:p>
    <w:p w:rsidR="00762EFA" w:rsidRPr="00762EFA" w:rsidRDefault="00762EFA" w:rsidP="00165F0F">
      <w:pPr>
        <w:spacing w:after="0"/>
      </w:pPr>
    </w:p>
    <w:p w:rsidR="00CA6593" w:rsidRPr="00762EFA" w:rsidRDefault="00CA6593" w:rsidP="00165F0F">
      <w:pPr>
        <w:spacing w:after="0"/>
      </w:pPr>
    </w:p>
    <w:p w:rsidR="006D75F5" w:rsidRPr="000A402D" w:rsidRDefault="006D75F5" w:rsidP="009B3420">
      <w:pPr>
        <w:spacing w:after="0"/>
        <w:rPr>
          <w:rFonts w:ascii="Code Pro" w:hAnsi="Code Pro"/>
        </w:rPr>
      </w:pPr>
    </w:p>
    <w:p w:rsidR="009B3420" w:rsidRPr="00165F0F" w:rsidRDefault="009B3420" w:rsidP="006D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de Pro" w:hAnsi="Code Pro"/>
          <w:lang w:val="en-US"/>
        </w:rPr>
      </w:pPr>
      <w:r w:rsidRPr="008E7B7D">
        <w:rPr>
          <w:rFonts w:ascii="Code Pro" w:hAnsi="Code Pro"/>
          <w:lang w:val="en-US"/>
        </w:rPr>
        <w:t xml:space="preserve">Personne à contacter en cas </w:t>
      </w:r>
      <w:proofErr w:type="gramStart"/>
      <w:r w:rsidRPr="008E7B7D">
        <w:rPr>
          <w:rFonts w:ascii="Code Pro" w:hAnsi="Code Pro"/>
          <w:lang w:val="en-US"/>
        </w:rPr>
        <w:t>d’urgence</w:t>
      </w:r>
      <w:r w:rsidR="00165F0F" w:rsidRPr="00165F0F">
        <w:rPr>
          <w:rFonts w:ascii="Code Pro" w:hAnsi="Code Pro"/>
          <w:sz w:val="24"/>
          <w:lang w:val="en-US"/>
        </w:rPr>
        <w:t xml:space="preserve"> </w:t>
      </w:r>
      <w:r w:rsidR="008E7B7D">
        <w:rPr>
          <w:rFonts w:ascii="Code Pro" w:hAnsi="Code Pro"/>
          <w:sz w:val="24"/>
          <w:lang w:val="en-US"/>
        </w:rPr>
        <w:t xml:space="preserve"> -</w:t>
      </w:r>
      <w:proofErr w:type="gramEnd"/>
      <w:r w:rsidR="008E7B7D">
        <w:rPr>
          <w:rFonts w:ascii="Code Pro" w:hAnsi="Code Pro"/>
          <w:sz w:val="24"/>
          <w:lang w:val="en-US"/>
        </w:rPr>
        <w:t xml:space="preserve"> </w:t>
      </w:r>
      <w:r w:rsidR="00165F0F" w:rsidRPr="00165F0F">
        <w:rPr>
          <w:rFonts w:ascii="Code Pro" w:hAnsi="Code Pro"/>
          <w:lang w:val="en-US"/>
        </w:rPr>
        <w:t>Who to contact in case of emerg</w:t>
      </w:r>
      <w:r w:rsidR="00165F0F">
        <w:rPr>
          <w:rFonts w:ascii="Code Pro" w:hAnsi="Code Pro"/>
          <w:lang w:val="en-US"/>
        </w:rPr>
        <w:t>e</w:t>
      </w:r>
      <w:r w:rsidR="00165F0F" w:rsidRPr="00165F0F">
        <w:rPr>
          <w:rFonts w:ascii="Code Pro" w:hAnsi="Code Pro"/>
          <w:lang w:val="en-US"/>
        </w:rPr>
        <w:t>ncy</w:t>
      </w:r>
    </w:p>
    <w:p w:rsidR="00165F0F" w:rsidRPr="000A402D" w:rsidRDefault="00165F0F" w:rsidP="00165F0F">
      <w:pPr>
        <w:spacing w:after="0"/>
        <w:rPr>
          <w:b/>
        </w:rPr>
      </w:pPr>
      <w:r w:rsidRPr="009B3420">
        <w:rPr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A402D">
        <w:rPr>
          <w:b/>
        </w:rPr>
        <w:instrText xml:space="preserve"> FORMCHECKBOX </w:instrText>
      </w:r>
      <w:r w:rsidR="00295AD7">
        <w:rPr>
          <w:b/>
        </w:rPr>
      </w:r>
      <w:r w:rsidR="00295AD7">
        <w:rPr>
          <w:b/>
        </w:rPr>
        <w:fldChar w:fldCharType="separate"/>
      </w:r>
      <w:r w:rsidRPr="009B3420">
        <w:rPr>
          <w:b/>
        </w:rPr>
        <w:fldChar w:fldCharType="end"/>
      </w:r>
      <w:r w:rsidRPr="000A402D">
        <w:rPr>
          <w:b/>
        </w:rPr>
        <w:t xml:space="preserve"> Madame</w:t>
      </w:r>
      <w:r w:rsidRPr="000A402D">
        <w:rPr>
          <w:b/>
        </w:rPr>
        <w:tab/>
      </w:r>
      <w:r w:rsidRPr="009B3420">
        <w:rPr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0A402D">
        <w:rPr>
          <w:b/>
        </w:rPr>
        <w:instrText xml:space="preserve"> FORMCHECKBOX </w:instrText>
      </w:r>
      <w:r w:rsidR="00295AD7">
        <w:rPr>
          <w:b/>
        </w:rPr>
      </w:r>
      <w:r w:rsidR="00295AD7">
        <w:rPr>
          <w:b/>
        </w:rPr>
        <w:fldChar w:fldCharType="separate"/>
      </w:r>
      <w:r w:rsidRPr="009B3420">
        <w:rPr>
          <w:b/>
        </w:rPr>
        <w:fldChar w:fldCharType="end"/>
      </w:r>
      <w:r w:rsidRPr="000A402D">
        <w:rPr>
          <w:b/>
        </w:rPr>
        <w:t xml:space="preserve"> Monsieur</w:t>
      </w:r>
      <w:r w:rsidRPr="000A402D">
        <w:rPr>
          <w:b/>
        </w:rPr>
        <w:tab/>
        <w:t xml:space="preserve">Nom </w:t>
      </w:r>
      <w:r w:rsidRPr="000A402D">
        <w:rPr>
          <w:b/>
          <w:i/>
        </w:rPr>
        <w:t>Name</w:t>
      </w:r>
      <w:r w:rsidRPr="000A402D">
        <w:rPr>
          <w:b/>
        </w:rPr>
        <w:t xml:space="preserve"> : </w:t>
      </w:r>
      <w:r w:rsidRPr="000A402D">
        <w:rPr>
          <w:b/>
        </w:rPr>
        <w:tab/>
      </w:r>
      <w:r w:rsidRPr="009B3420"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0A402D">
        <w:rPr>
          <w:b/>
        </w:rPr>
        <w:instrText xml:space="preserve"> FORMTEXT </w:instrText>
      </w:r>
      <w:r w:rsidRPr="009B3420">
        <w:rPr>
          <w:b/>
        </w:rPr>
      </w:r>
      <w:r w:rsidRPr="009B3420">
        <w:rPr>
          <w:b/>
        </w:rPr>
        <w:fldChar w:fldCharType="separate"/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</w:rPr>
        <w:fldChar w:fldCharType="end"/>
      </w:r>
      <w:r w:rsidRPr="000A402D">
        <w:rPr>
          <w:b/>
        </w:rPr>
        <w:tab/>
      </w:r>
      <w:r w:rsidRPr="000A402D">
        <w:rPr>
          <w:b/>
        </w:rPr>
        <w:tab/>
      </w:r>
      <w:r w:rsidRPr="000A402D">
        <w:rPr>
          <w:b/>
        </w:rPr>
        <w:tab/>
        <w:t xml:space="preserve">Prénom </w:t>
      </w:r>
      <w:r w:rsidRPr="000A402D">
        <w:rPr>
          <w:b/>
          <w:i/>
        </w:rPr>
        <w:t>Firstname</w:t>
      </w:r>
      <w:r w:rsidRPr="000A402D">
        <w:rPr>
          <w:b/>
        </w:rPr>
        <w:t xml:space="preserve"> : </w:t>
      </w:r>
      <w:r w:rsidRPr="009B3420">
        <w:rPr>
          <w:b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0A402D">
        <w:rPr>
          <w:b/>
        </w:rPr>
        <w:instrText xml:space="preserve"> FORMTEXT </w:instrText>
      </w:r>
      <w:r w:rsidRPr="009B3420">
        <w:rPr>
          <w:b/>
        </w:rPr>
      </w:r>
      <w:r w:rsidRPr="009B3420">
        <w:rPr>
          <w:b/>
        </w:rPr>
        <w:fldChar w:fldCharType="separate"/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  <w:noProof/>
        </w:rPr>
        <w:t> </w:t>
      </w:r>
      <w:r w:rsidRPr="009B3420">
        <w:rPr>
          <w:b/>
        </w:rPr>
        <w:fldChar w:fldCharType="end"/>
      </w:r>
    </w:p>
    <w:p w:rsidR="00165F0F" w:rsidRPr="000A402D" w:rsidRDefault="00165F0F" w:rsidP="00165F0F">
      <w:pPr>
        <w:spacing w:after="0"/>
      </w:pPr>
      <w:r w:rsidRPr="000A402D">
        <w:t>Pays </w:t>
      </w:r>
      <w:r w:rsidRPr="000A402D">
        <w:rPr>
          <w:i/>
        </w:rPr>
        <w:t>Country</w:t>
      </w:r>
      <w:r w:rsidRPr="000A402D">
        <w:t xml:space="preserve">: </w:t>
      </w:r>
      <w:r w:rsidRPr="000A402D">
        <w:tab/>
      </w:r>
      <w:r w:rsidRPr="000A402D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0A402D">
        <w:tab/>
      </w:r>
      <w:r w:rsidRPr="000A402D">
        <w:tab/>
      </w:r>
      <w:r w:rsidRPr="000A402D">
        <w:tab/>
        <w:t>Téléphone : +</w:t>
      </w:r>
      <w:r>
        <w:fldChar w:fldCharType="begin">
          <w:ffData>
            <w:name w:val="Texte8"/>
            <w:enabled/>
            <w:calcOnExit w:val="0"/>
            <w:textInput/>
          </w:ffData>
        </w:fldChar>
      </w:r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0A402D">
        <w:tab/>
      </w:r>
      <w:r w:rsidRPr="000A402D">
        <w:tab/>
        <w:t xml:space="preserve">Email : </w:t>
      </w:r>
      <w:r>
        <w:fldChar w:fldCharType="begin">
          <w:ffData>
            <w:name w:val="Texte9"/>
            <w:enabled/>
            <w:calcOnExit w:val="0"/>
            <w:textInput/>
          </w:ffData>
        </w:fldChar>
      </w:r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0A402D">
        <w:t>@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r w:rsidRPr="000A402D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9B3420" w:rsidRPr="000A402D" w:rsidRDefault="009B3420" w:rsidP="009B3420">
      <w:pPr>
        <w:spacing w:after="0"/>
      </w:pPr>
    </w:p>
    <w:p w:rsidR="006D75F5" w:rsidRPr="003C1B71" w:rsidRDefault="006D75F5" w:rsidP="006D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de Pro" w:hAnsi="Code Pro"/>
          <w:sz w:val="24"/>
        </w:rPr>
      </w:pPr>
      <w:r w:rsidRPr="003C1B71">
        <w:rPr>
          <w:rFonts w:ascii="Code Pro" w:hAnsi="Code Pro"/>
          <w:sz w:val="24"/>
        </w:rPr>
        <w:t>Modalité d’inscription</w:t>
      </w:r>
    </w:p>
    <w:p w:rsidR="006D75F5" w:rsidRDefault="006D75F5" w:rsidP="006D75F5">
      <w:pPr>
        <w:spacing w:after="0"/>
      </w:pPr>
      <w:r>
        <w:t>Pièces à fournir :</w:t>
      </w:r>
    </w:p>
    <w:p w:rsidR="006D75F5" w:rsidRDefault="006D75F5" w:rsidP="006D75F5">
      <w:pPr>
        <w:spacing w:after="0"/>
        <w:sectPr w:rsidR="006D75F5" w:rsidSect="00A700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239" w:right="991" w:bottom="2127" w:left="993" w:header="426" w:footer="708" w:gutter="0"/>
          <w:cols w:space="708"/>
          <w:titlePg/>
          <w:docGrid w:linePitch="360"/>
        </w:sectPr>
      </w:pPr>
    </w:p>
    <w:p w:rsidR="006D75F5" w:rsidRDefault="006D75F5" w:rsidP="006D75F5">
      <w:pPr>
        <w:spacing w:after="0"/>
      </w:pPr>
      <w:r>
        <w:lastRenderedPageBreak/>
        <w:t xml:space="preserve">• 1 photos d’identité </w:t>
      </w:r>
    </w:p>
    <w:p w:rsidR="006D75F5" w:rsidRPr="00F91F49" w:rsidRDefault="006D75F5" w:rsidP="006D75F5">
      <w:pPr>
        <w:spacing w:after="0"/>
      </w:pPr>
      <w:r w:rsidRPr="00F91F49">
        <w:t xml:space="preserve">• 1 photocopie du passeport </w:t>
      </w:r>
    </w:p>
    <w:p w:rsidR="006D75F5" w:rsidRPr="00F91F49" w:rsidRDefault="006D75F5" w:rsidP="006D75F5">
      <w:pPr>
        <w:spacing w:after="0"/>
      </w:pPr>
      <w:r w:rsidRPr="00F91F49">
        <w:lastRenderedPageBreak/>
        <w:t xml:space="preserve">• Acompte </w:t>
      </w:r>
      <w:r>
        <w:t xml:space="preserve">- </w:t>
      </w:r>
      <w:r w:rsidRPr="006D75F5">
        <w:rPr>
          <w:i/>
        </w:rPr>
        <w:t>Deposit</w:t>
      </w:r>
      <w:r>
        <w:t> :</w:t>
      </w:r>
      <w:r w:rsidRPr="00F91F49">
        <w:t xml:space="preserve"> </w:t>
      </w:r>
      <w:r w:rsidRPr="006D75F5">
        <w:rPr>
          <w:highlight w:val="yellow"/>
        </w:rPr>
        <w:t>160</w:t>
      </w:r>
      <w:r w:rsidRPr="00F91F49">
        <w:t xml:space="preserve"> €</w:t>
      </w:r>
    </w:p>
    <w:p w:rsidR="006D75F5" w:rsidRDefault="006D75F5" w:rsidP="006D75F5">
      <w:pPr>
        <w:spacing w:after="0"/>
      </w:pPr>
      <w:r>
        <w:sym w:font="Webdings" w:char="F069"/>
      </w:r>
      <w:r>
        <w:t xml:space="preserve"> Vous avez plus de 18 ans</w:t>
      </w:r>
    </w:p>
    <w:p w:rsidR="006D75F5" w:rsidRPr="00430865" w:rsidRDefault="006D75F5" w:rsidP="006D75F5">
      <w:pPr>
        <w:spacing w:after="0"/>
        <w:sectPr w:rsidR="006D75F5" w:rsidRPr="00430865" w:rsidSect="00A70056">
          <w:type w:val="continuous"/>
          <w:pgSz w:w="11906" w:h="16838"/>
          <w:pgMar w:top="2239" w:right="991" w:bottom="2127" w:left="993" w:header="426" w:footer="708" w:gutter="0"/>
          <w:cols w:num="2" w:space="708"/>
          <w:titlePg/>
          <w:docGrid w:linePitch="360"/>
        </w:sectPr>
      </w:pPr>
    </w:p>
    <w:p w:rsidR="006D75F5" w:rsidRDefault="006D75F5" w:rsidP="006D75F5">
      <w:pPr>
        <w:spacing w:after="0"/>
        <w:rPr>
          <w:rFonts w:ascii="Code Pro" w:hAnsi="Code Pro"/>
        </w:rPr>
      </w:pPr>
    </w:p>
    <w:p w:rsidR="006D75F5" w:rsidRDefault="006D75F5" w:rsidP="006D75F5">
      <w:pPr>
        <w:spacing w:after="0"/>
        <w:rPr>
          <w:b/>
          <w:i/>
        </w:rPr>
      </w:pPr>
      <w:r w:rsidRPr="006D75F5">
        <w:rPr>
          <w:rFonts w:ascii="Code Pro" w:hAnsi="Code Pro"/>
          <w:sz w:val="24"/>
          <w:bdr w:val="single" w:sz="4" w:space="0" w:color="auto"/>
        </w:rPr>
        <w:t>Mode de paiement</w:t>
      </w:r>
      <w:r>
        <w:rPr>
          <w:rFonts w:ascii="Code Pro" w:hAnsi="Code Pro"/>
        </w:rPr>
        <w:t> </w:t>
      </w:r>
      <w:r>
        <w:rPr>
          <w:rFonts w:ascii="Code Pro" w:hAnsi="Code Pro"/>
        </w:rPr>
        <w:tab/>
      </w:r>
      <w:r>
        <w:rPr>
          <w:rFonts w:ascii="Code Pro" w:hAnsi="Code Pro"/>
        </w:rPr>
        <w:tab/>
      </w:r>
      <w:r w:rsidRPr="00944305">
        <w:rPr>
          <w:b/>
          <w:i/>
        </w:rPr>
        <w:t>"Les frais d'inscription ne sont pas remboursables"</w:t>
      </w:r>
    </w:p>
    <w:p w:rsidR="006D75F5" w:rsidRPr="008326FB" w:rsidRDefault="006D75F5" w:rsidP="006D75F5">
      <w:pPr>
        <w:spacing w:after="0"/>
        <w:rPr>
          <w:rFonts w:ascii="Code Pro" w:hAnsi="Code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2509460</wp:posOffset>
                </wp:positionH>
                <wp:positionV relativeFrom="paragraph">
                  <wp:posOffset>167400</wp:posOffset>
                </wp:positionV>
                <wp:extent cx="17145" cy="1017917"/>
                <wp:effectExtent l="0" t="0" r="20955" b="10795"/>
                <wp:wrapNone/>
                <wp:docPr id="291" name="Connecteur droi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10179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97.6pt,13.2pt" to="198.9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" strokecolor="#4a7ebb" strokeweight="1.5pt">
                <o:lock v:ext="edit" shapetype="f"/>
              </v:line>
            </w:pict>
          </mc:Fallback>
        </mc:AlternateContent>
      </w:r>
    </w:p>
    <w:p w:rsidR="006D75F5" w:rsidRDefault="006D75F5" w:rsidP="006D75F5">
      <w:pPr>
        <w:spacing w:after="0"/>
        <w:rPr>
          <w:b/>
          <w:i/>
        </w:rPr>
      </w:pPr>
      <w:r>
        <w:rPr>
          <w:b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19"/>
      <w:r>
        <w:rPr>
          <w:b/>
        </w:rPr>
        <w:instrText xml:space="preserve"> FORMCHECKBOX </w:instrText>
      </w:r>
      <w:r w:rsidR="00295AD7">
        <w:rPr>
          <w:b/>
        </w:rPr>
      </w:r>
      <w:r w:rsidR="00295AD7">
        <w:rPr>
          <w:b/>
        </w:rPr>
        <w:fldChar w:fldCharType="separate"/>
      </w:r>
      <w:r>
        <w:rPr>
          <w:b/>
        </w:rPr>
        <w:fldChar w:fldCharType="end"/>
      </w:r>
      <w:bookmarkEnd w:id="24"/>
      <w:r>
        <w:rPr>
          <w:b/>
        </w:rPr>
        <w:t xml:space="preserve">  </w:t>
      </w:r>
      <w:r w:rsidRPr="00B00A7E">
        <w:rPr>
          <w:b/>
        </w:rPr>
        <w:t>Cash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44305">
        <w:rPr>
          <w:b/>
          <w:i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22"/>
      <w:r w:rsidRPr="00944305">
        <w:rPr>
          <w:b/>
          <w:i/>
        </w:rPr>
        <w:instrText xml:space="preserve"> FORMCHECKBOX </w:instrText>
      </w:r>
      <w:r w:rsidR="00295AD7">
        <w:rPr>
          <w:b/>
          <w:i/>
        </w:rPr>
      </w:r>
      <w:r w:rsidR="00295AD7">
        <w:rPr>
          <w:b/>
          <w:i/>
        </w:rPr>
        <w:fldChar w:fldCharType="separate"/>
      </w:r>
      <w:r w:rsidRPr="00944305">
        <w:rPr>
          <w:b/>
          <w:i/>
        </w:rPr>
        <w:fldChar w:fldCharType="end"/>
      </w:r>
      <w:bookmarkEnd w:id="25"/>
      <w:r w:rsidRPr="00944305">
        <w:rPr>
          <w:b/>
          <w:i/>
        </w:rPr>
        <w:t xml:space="preserve"> C</w:t>
      </w:r>
      <w:r>
        <w:rPr>
          <w:b/>
          <w:i/>
        </w:rPr>
        <w:t xml:space="preserve">hèque </w:t>
      </w:r>
      <w:r w:rsidRPr="00944305">
        <w:rPr>
          <w:i/>
        </w:rPr>
        <w:t>A l’ordre de « L’agent</w:t>
      </w:r>
      <w:r w:rsidRPr="00944305">
        <w:t xml:space="preserve"> </w:t>
      </w:r>
      <w:r w:rsidRPr="008326FB">
        <w:t>comptable de l’UPVD »</w:t>
      </w:r>
    </w:p>
    <w:p w:rsidR="006D75F5" w:rsidRPr="00944305" w:rsidRDefault="006D75F5" w:rsidP="006D75F5">
      <w:pPr>
        <w:spacing w:after="0"/>
      </w:pPr>
      <w:r>
        <w:rPr>
          <w:b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20"/>
      <w:r>
        <w:rPr>
          <w:b/>
        </w:rPr>
        <w:instrText xml:space="preserve"> FORMCHECKBOX </w:instrText>
      </w:r>
      <w:r w:rsidR="00295AD7">
        <w:rPr>
          <w:b/>
        </w:rPr>
      </w:r>
      <w:r w:rsidR="00295AD7">
        <w:rPr>
          <w:b/>
        </w:rPr>
        <w:fldChar w:fldCharType="separate"/>
      </w:r>
      <w:r>
        <w:rPr>
          <w:b/>
        </w:rPr>
        <w:fldChar w:fldCharType="end"/>
      </w:r>
      <w:bookmarkEnd w:id="26"/>
      <w:r>
        <w:rPr>
          <w:b/>
        </w:rPr>
        <w:t xml:space="preserve">  </w:t>
      </w:r>
      <w:r w:rsidRPr="00B00A7E">
        <w:rPr>
          <w:b/>
        </w:rPr>
        <w:t>Cart</w:t>
      </w:r>
      <w:r>
        <w:rPr>
          <w:b/>
        </w:rPr>
        <w:t>e Bancaire</w:t>
      </w:r>
      <w:r w:rsidRPr="00944305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D75F5" w:rsidRPr="00944305" w:rsidRDefault="006D75F5" w:rsidP="006D75F5">
      <w:pPr>
        <w:spacing w:after="0"/>
        <w:rPr>
          <w:i/>
        </w:rPr>
      </w:pPr>
      <w:r w:rsidRPr="00944305">
        <w:rPr>
          <w:i/>
        </w:rPr>
        <w:t>A payer au CUEF, Batiment Z, 1</w:t>
      </w:r>
      <w:r w:rsidRPr="00944305">
        <w:rPr>
          <w:i/>
          <w:vertAlign w:val="superscript"/>
        </w:rPr>
        <w:t>er</w:t>
      </w:r>
      <w:r w:rsidRPr="00944305">
        <w:rPr>
          <w:i/>
        </w:rPr>
        <w:t xml:space="preserve"> étage</w:t>
      </w:r>
      <w:r w:rsidRPr="00944305">
        <w:rPr>
          <w:i/>
        </w:rPr>
        <w:tab/>
      </w:r>
      <w:r>
        <w:rPr>
          <w:i/>
        </w:rPr>
        <w:tab/>
      </w:r>
      <w:r>
        <w:rPr>
          <w:b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21"/>
      <w:r>
        <w:rPr>
          <w:b/>
        </w:rPr>
        <w:instrText xml:space="preserve"> FORMCHECKBOX </w:instrText>
      </w:r>
      <w:r w:rsidR="00295AD7">
        <w:rPr>
          <w:b/>
        </w:rPr>
      </w:r>
      <w:r w:rsidR="00295AD7">
        <w:rPr>
          <w:b/>
        </w:rPr>
        <w:fldChar w:fldCharType="separate"/>
      </w:r>
      <w:r>
        <w:rPr>
          <w:b/>
        </w:rPr>
        <w:fldChar w:fldCharType="end"/>
      </w:r>
      <w:bookmarkEnd w:id="27"/>
      <w:r>
        <w:rPr>
          <w:b/>
        </w:rPr>
        <w:t xml:space="preserve">  </w:t>
      </w:r>
      <w:r w:rsidRPr="00B00A7E">
        <w:rPr>
          <w:b/>
        </w:rPr>
        <w:t>Vi</w:t>
      </w:r>
      <w:r>
        <w:rPr>
          <w:b/>
        </w:rPr>
        <w:t>rement</w:t>
      </w:r>
      <w:r w:rsidRPr="00944305">
        <w:rPr>
          <w:i/>
        </w:rPr>
        <w:t xml:space="preserve"> S</w:t>
      </w:r>
      <w:r>
        <w:rPr>
          <w:i/>
        </w:rPr>
        <w:t>ur le compte :</w:t>
      </w:r>
      <w:r w:rsidRPr="00944305">
        <w:rPr>
          <w:i/>
        </w:rPr>
        <w:tab/>
        <w:t xml:space="preserve"> </w:t>
      </w:r>
    </w:p>
    <w:p w:rsidR="006D75F5" w:rsidRDefault="006D75F5" w:rsidP="006D75F5">
      <w:pPr>
        <w:spacing w:after="0"/>
      </w:pPr>
      <w:r w:rsidRPr="00B00A7E">
        <w:t xml:space="preserve">UPVD - 52 avenue Paul Alduy – Perpignan </w:t>
      </w:r>
      <w:r>
        <w:tab/>
      </w:r>
      <w:r>
        <w:tab/>
        <w:t xml:space="preserve">code IBAN : </w:t>
      </w:r>
      <w:r w:rsidRPr="00944305">
        <w:t>FR 761007166000 00001007368 68</w:t>
      </w:r>
      <w:r>
        <w:tab/>
      </w:r>
    </w:p>
    <w:p w:rsidR="006D75F5" w:rsidRDefault="006D75F5" w:rsidP="006D75F5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code</w:t>
      </w:r>
      <w:proofErr w:type="gramEnd"/>
      <w:r>
        <w:t xml:space="preserve"> Swift : </w:t>
      </w:r>
      <w:r w:rsidRPr="00944305">
        <w:t>TRPUFRP1</w:t>
      </w:r>
      <w:r>
        <w:tab/>
      </w:r>
    </w:p>
    <w:p w:rsidR="006D75F5" w:rsidRDefault="006D75F5" w:rsidP="006D75F5">
      <w:pPr>
        <w:spacing w:after="0"/>
      </w:pPr>
    </w:p>
    <w:p w:rsidR="006D75F5" w:rsidRPr="003C1B71" w:rsidRDefault="006D75F5" w:rsidP="006D75F5">
      <w:pPr>
        <w:spacing w:after="0"/>
        <w:rPr>
          <w:rFonts w:ascii="Code Pro" w:hAnsi="Code Pro"/>
          <w:sz w:val="24"/>
        </w:rPr>
      </w:pPr>
      <w:r w:rsidRPr="003C1B71">
        <w:rPr>
          <w:rFonts w:ascii="Code Pro" w:hAnsi="Code Pro"/>
          <w:sz w:val="24"/>
        </w:rPr>
        <w:t>Solde</w:t>
      </w:r>
      <w:r>
        <w:rPr>
          <w:rFonts w:ascii="Code Pro" w:hAnsi="Code Pro"/>
          <w:sz w:val="24"/>
        </w:rPr>
        <w:t xml:space="preserve"> - Payment</w:t>
      </w:r>
    </w:p>
    <w:p w:rsidR="006D75F5" w:rsidRPr="00216BCA" w:rsidRDefault="006D75F5" w:rsidP="006D75F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216BCA">
        <w:rPr>
          <w:rFonts w:cs="ArialMT"/>
          <w:color w:val="000000"/>
        </w:rPr>
        <w:t>Le règlement du solde de l’inscription doit être effectué 15 jours avant le début des cours.</w:t>
      </w:r>
      <w:r w:rsidR="00216BCA">
        <w:rPr>
          <w:rFonts w:cs="ArialMT"/>
          <w:color w:val="000000"/>
        </w:rPr>
        <w:t xml:space="preserve"> </w:t>
      </w:r>
      <w:r w:rsidRPr="00216BCA">
        <w:rPr>
          <w:rFonts w:cs="ArialMT"/>
          <w:color w:val="000000"/>
        </w:rPr>
        <w:t>L’acompte et le solde doivent être faits obligatoirement en deux paiements distincts.</w:t>
      </w:r>
    </w:p>
    <w:p w:rsidR="006D75F5" w:rsidRPr="00216BCA" w:rsidRDefault="006D75F5" w:rsidP="006D75F5">
      <w:pPr>
        <w:autoSpaceDE w:val="0"/>
        <w:autoSpaceDN w:val="0"/>
        <w:adjustRightInd w:val="0"/>
        <w:spacing w:after="0" w:line="240" w:lineRule="auto"/>
        <w:rPr>
          <w:rFonts w:cs="ArialMT"/>
          <w:i/>
          <w:color w:val="000000"/>
          <w:lang w:val="en-US"/>
        </w:rPr>
      </w:pPr>
      <w:r w:rsidRPr="00216BCA">
        <w:rPr>
          <w:rFonts w:cs="ArialMT"/>
          <w:i/>
          <w:color w:val="000000"/>
          <w:lang w:val="en-US"/>
        </w:rPr>
        <w:t>The deposit</w:t>
      </w:r>
      <w:r w:rsidR="00216BCA" w:rsidRPr="00216BCA">
        <w:rPr>
          <w:rFonts w:cs="ArialMT"/>
          <w:i/>
          <w:color w:val="000000"/>
          <w:lang w:val="en-US"/>
        </w:rPr>
        <w:t xml:space="preserve"> of the registration</w:t>
      </w:r>
      <w:r w:rsidRPr="00216BCA">
        <w:rPr>
          <w:rFonts w:cs="ArialMT"/>
          <w:i/>
          <w:color w:val="000000"/>
          <w:lang w:val="en-US"/>
        </w:rPr>
        <w:t xml:space="preserve"> must be paid 15 days prior the beginning of the course.</w:t>
      </w:r>
      <w:r w:rsidR="00216BCA">
        <w:rPr>
          <w:rFonts w:cs="ArialMT"/>
          <w:i/>
          <w:color w:val="000000"/>
          <w:lang w:val="en-US"/>
        </w:rPr>
        <w:t xml:space="preserve"> </w:t>
      </w:r>
      <w:r w:rsidRPr="00216BCA">
        <w:rPr>
          <w:rFonts w:cs="ArialMT"/>
          <w:i/>
          <w:color w:val="000000"/>
          <w:lang w:val="en-US"/>
        </w:rPr>
        <w:t xml:space="preserve">The deposit and the </w:t>
      </w:r>
      <w:r w:rsidR="00216BCA" w:rsidRPr="00216BCA">
        <w:rPr>
          <w:rFonts w:cs="ArialMT"/>
          <w:i/>
          <w:color w:val="000000"/>
          <w:lang w:val="en-US"/>
        </w:rPr>
        <w:t>balance</w:t>
      </w:r>
      <w:r w:rsidRPr="00216BCA">
        <w:rPr>
          <w:rFonts w:cs="ArialMT"/>
          <w:i/>
          <w:color w:val="000000"/>
          <w:lang w:val="en-US"/>
        </w:rPr>
        <w:t xml:space="preserve"> must been paid </w:t>
      </w:r>
      <w:r w:rsidR="00216BCA" w:rsidRPr="00216BCA">
        <w:rPr>
          <w:rFonts w:cs="ArialMT"/>
          <w:i/>
          <w:color w:val="000000"/>
          <w:lang w:val="en-US"/>
        </w:rPr>
        <w:t>in two distinct payments.</w:t>
      </w:r>
    </w:p>
    <w:p w:rsidR="006D75F5" w:rsidRPr="006D75F5" w:rsidRDefault="006D75F5" w:rsidP="006D75F5">
      <w:pPr>
        <w:spacing w:after="0"/>
        <w:rPr>
          <w:rFonts w:ascii="Code Pro" w:hAnsi="Code Pro"/>
          <w:lang w:val="en-US"/>
        </w:rPr>
      </w:pPr>
    </w:p>
    <w:p w:rsidR="006D75F5" w:rsidRPr="003C1B71" w:rsidRDefault="006D75F5" w:rsidP="006D75F5">
      <w:pPr>
        <w:spacing w:after="0"/>
        <w:rPr>
          <w:rFonts w:ascii="Code Pro" w:hAnsi="Code Pro"/>
          <w:sz w:val="24"/>
        </w:rPr>
      </w:pPr>
      <w:r w:rsidRPr="003C1B71">
        <w:rPr>
          <w:rFonts w:ascii="Code Pro" w:hAnsi="Code Pro"/>
          <w:sz w:val="24"/>
        </w:rPr>
        <w:t>Conditions d'annulation</w:t>
      </w:r>
      <w:r w:rsidR="00216BCA">
        <w:rPr>
          <w:rFonts w:ascii="Code Pro" w:hAnsi="Code Pro"/>
          <w:sz w:val="24"/>
        </w:rPr>
        <w:t xml:space="preserve"> – terms of cancelation </w:t>
      </w:r>
    </w:p>
    <w:p w:rsidR="006D75F5" w:rsidRDefault="006D75F5" w:rsidP="006D75F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216BCA">
        <w:rPr>
          <w:rFonts w:cs="ArialMT"/>
          <w:color w:val="000000"/>
        </w:rPr>
        <w:t>Aucun remboursement ne sera accordé en cas de désistement, d’arrivée après le début des cours ou de départ anticipé.</w:t>
      </w:r>
      <w:r w:rsidR="00216BCA" w:rsidRPr="00216BCA">
        <w:rPr>
          <w:rFonts w:cs="ArialMT"/>
          <w:color w:val="000000"/>
        </w:rPr>
        <w:t xml:space="preserve"> </w:t>
      </w:r>
      <w:r w:rsidRPr="00216BCA">
        <w:rPr>
          <w:rFonts w:cs="ArialMT"/>
          <w:color w:val="000000"/>
        </w:rPr>
        <w:t>Si l'annulation intervient plus d'un mois avant le début du stage, seul l'acompte est retenu.</w:t>
      </w:r>
      <w:r w:rsidR="00216BCA" w:rsidRPr="00216BCA">
        <w:rPr>
          <w:rFonts w:cs="ArialMT"/>
          <w:color w:val="000000"/>
        </w:rPr>
        <w:t xml:space="preserve"> </w:t>
      </w:r>
      <w:r w:rsidRPr="00216BCA">
        <w:rPr>
          <w:rFonts w:cs="ArialMT"/>
          <w:color w:val="000000"/>
        </w:rPr>
        <w:t>Si l'annulation intervient moins de quinze jours avant le début du stage, le montant de la totalité du séjour est retenue.</w:t>
      </w:r>
      <w:r w:rsidR="00216BCA" w:rsidRPr="00216BCA">
        <w:rPr>
          <w:rFonts w:cs="ArialMT"/>
          <w:color w:val="000000"/>
        </w:rPr>
        <w:t xml:space="preserve"> </w:t>
      </w:r>
      <w:r w:rsidRPr="00216BCA">
        <w:rPr>
          <w:rFonts w:cs="ArialMT"/>
          <w:color w:val="000000"/>
        </w:rPr>
        <w:t>Une fois le séjour commencé, aucun remboursement ne peut avoir lieu du fait de l'annulation par le participant ou sa famille (s'il est mineur).</w:t>
      </w:r>
      <w:r w:rsidR="00216BCA" w:rsidRPr="00216BCA">
        <w:rPr>
          <w:rFonts w:cs="ArialMT"/>
          <w:color w:val="000000"/>
        </w:rPr>
        <w:t xml:space="preserve"> </w:t>
      </w:r>
      <w:r w:rsidRPr="00216BCA">
        <w:rPr>
          <w:rFonts w:cs="ArialMT"/>
          <w:color w:val="000000"/>
        </w:rPr>
        <w:t>Aucun remboursement ne sera accordé en cas d’arrivée après le début du stage ou de départ anticipé.</w:t>
      </w:r>
    </w:p>
    <w:p w:rsidR="006D75F5" w:rsidRPr="000A402D" w:rsidRDefault="006D75F5" w:rsidP="006D7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6D75F5" w:rsidRPr="003C1B71" w:rsidRDefault="006D75F5" w:rsidP="006D7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3C1B71">
        <w:rPr>
          <w:rFonts w:ascii="ArialMT" w:hAnsi="ArialMT" w:cs="ArialMT"/>
          <w:color w:val="000000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27"/>
      <w:r w:rsidRPr="003C1B71">
        <w:rPr>
          <w:rFonts w:ascii="ArialMT" w:hAnsi="ArialMT" w:cs="ArialMT"/>
          <w:color w:val="000000"/>
        </w:rPr>
        <w:instrText xml:space="preserve"> </w:instrText>
      </w:r>
      <w:r w:rsidRPr="003C1B71">
        <w:rPr>
          <w:rFonts w:ascii="ArialMT" w:hAnsi="ArialMT" w:cs="ArialMT" w:hint="eastAsia"/>
          <w:color w:val="000000"/>
        </w:rPr>
        <w:instrText>FORMCHECKBOX</w:instrText>
      </w:r>
      <w:r w:rsidRPr="003C1B71">
        <w:rPr>
          <w:rFonts w:ascii="ArialMT" w:hAnsi="ArialMT" w:cs="ArialMT"/>
          <w:color w:val="000000"/>
        </w:rPr>
        <w:instrText xml:space="preserve"> </w:instrText>
      </w:r>
      <w:r w:rsidR="00295AD7">
        <w:rPr>
          <w:rFonts w:ascii="ArialMT" w:hAnsi="ArialMT" w:cs="ArialMT"/>
          <w:color w:val="000000"/>
        </w:rPr>
      </w:r>
      <w:r w:rsidR="00295AD7">
        <w:rPr>
          <w:rFonts w:ascii="ArialMT" w:hAnsi="ArialMT" w:cs="ArialMT"/>
          <w:color w:val="000000"/>
        </w:rPr>
        <w:fldChar w:fldCharType="separate"/>
      </w:r>
      <w:r w:rsidRPr="003C1B71">
        <w:rPr>
          <w:rFonts w:ascii="ArialMT" w:hAnsi="ArialMT" w:cs="ArialMT"/>
          <w:color w:val="000000"/>
        </w:rPr>
        <w:fldChar w:fldCharType="end"/>
      </w:r>
      <w:bookmarkEnd w:id="28"/>
      <w:r w:rsidRPr="003C1B71">
        <w:rPr>
          <w:rFonts w:ascii="ArialMT" w:hAnsi="ArialMT" w:cs="ArialMT"/>
          <w:color w:val="000000"/>
        </w:rPr>
        <w:t xml:space="preserve"> Je soussigné déclare avoir pris connaissance des modalités d’inscription au CUEF Perpignan.</w:t>
      </w:r>
    </w:p>
    <w:p w:rsidR="006D75F5" w:rsidRPr="003C1B71" w:rsidRDefault="006D75F5" w:rsidP="006D7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3C1B71">
        <w:rPr>
          <w:rFonts w:ascii="ArialMT" w:hAnsi="ArialMT" w:cs="ArialMT"/>
          <w:color w:val="000000"/>
        </w:rPr>
        <w:t>(</w:t>
      </w:r>
      <w:hyperlink r:id="rId15" w:history="1">
        <w:r w:rsidRPr="003C1B71">
          <w:rPr>
            <w:rStyle w:val="Lienhypertexte"/>
            <w:rFonts w:ascii="ArialMT" w:hAnsi="ArialMT" w:cs="ArialMT"/>
          </w:rPr>
          <w:t>http://www.cuefp.com/cuefp-sejours-voyages---assurances-5-60-0.html</w:t>
        </w:r>
      </w:hyperlink>
      <w:r w:rsidRPr="003C1B71">
        <w:rPr>
          <w:rFonts w:ascii="ArialMT" w:hAnsi="ArialMT" w:cs="ArialMT"/>
          <w:color w:val="000000"/>
        </w:rPr>
        <w:t>)</w:t>
      </w:r>
      <w:r>
        <w:rPr>
          <w:rFonts w:ascii="ArialMT" w:hAnsi="ArialMT" w:cs="ArialMT"/>
          <w:color w:val="000000"/>
        </w:rPr>
        <w:t xml:space="preserve"> </w:t>
      </w:r>
      <w:r w:rsidRPr="003C1B71">
        <w:rPr>
          <w:rFonts w:ascii="ArialMT" w:hAnsi="ArialMT" w:cs="ArialMT"/>
          <w:color w:val="000000"/>
        </w:rPr>
        <w:t>et les accepter.</w:t>
      </w:r>
    </w:p>
    <w:p w:rsidR="006D75F5" w:rsidRPr="003C1B71" w:rsidRDefault="006D75F5" w:rsidP="006D7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6D75F5" w:rsidRDefault="006D75F5" w:rsidP="006D7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6D75F5" w:rsidRPr="00A70056" w:rsidRDefault="006D75F5" w:rsidP="006D7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3C1B71">
        <w:rPr>
          <w:rFonts w:ascii="ArialMT" w:hAnsi="ArialMT" w:cs="ArialMT"/>
          <w:color w:val="000000"/>
        </w:rPr>
        <w:t xml:space="preserve">Date : le </w:t>
      </w:r>
      <w:r w:rsidRPr="003C1B71">
        <w:rPr>
          <w:rFonts w:ascii="ArialMT" w:hAnsi="ArialMT" w:cs="ArialMT"/>
          <w:color w:val="00000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9" w:name="Texte12"/>
      <w:r w:rsidRPr="003C1B71">
        <w:rPr>
          <w:rFonts w:ascii="ArialMT" w:hAnsi="ArialMT" w:cs="ArialMT"/>
          <w:color w:val="000000"/>
        </w:rPr>
        <w:instrText xml:space="preserve"> FORMTEXT </w:instrText>
      </w:r>
      <w:r w:rsidRPr="003C1B71">
        <w:rPr>
          <w:rFonts w:ascii="ArialMT" w:hAnsi="ArialMT" w:cs="ArialMT"/>
          <w:color w:val="000000"/>
        </w:rPr>
      </w:r>
      <w:r w:rsidRPr="003C1B71">
        <w:rPr>
          <w:rFonts w:ascii="ArialMT" w:hAnsi="ArialMT" w:cs="ArialMT"/>
          <w:color w:val="000000"/>
        </w:rPr>
        <w:fldChar w:fldCharType="separate"/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fldChar w:fldCharType="end"/>
      </w:r>
      <w:bookmarkEnd w:id="29"/>
      <w:r w:rsidRPr="003C1B71">
        <w:rPr>
          <w:rFonts w:ascii="ArialMT" w:hAnsi="ArialMT" w:cs="ArialMT"/>
          <w:color w:val="000000"/>
        </w:rPr>
        <w:t>/</w:t>
      </w:r>
      <w:r w:rsidRPr="003C1B71">
        <w:rPr>
          <w:rFonts w:ascii="ArialMT" w:hAnsi="ArialMT" w:cs="ArialMT"/>
          <w:color w:val="000000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30" w:name="Texte13"/>
      <w:r w:rsidRPr="003C1B71">
        <w:rPr>
          <w:rFonts w:ascii="ArialMT" w:hAnsi="ArialMT" w:cs="ArialMT"/>
          <w:color w:val="000000"/>
        </w:rPr>
        <w:instrText xml:space="preserve"> FORMTEXT </w:instrText>
      </w:r>
      <w:r w:rsidRPr="003C1B71">
        <w:rPr>
          <w:rFonts w:ascii="ArialMT" w:hAnsi="ArialMT" w:cs="ArialMT"/>
          <w:color w:val="000000"/>
        </w:rPr>
      </w:r>
      <w:r w:rsidRPr="003C1B71">
        <w:rPr>
          <w:rFonts w:ascii="ArialMT" w:hAnsi="ArialMT" w:cs="ArialMT"/>
          <w:color w:val="000000"/>
        </w:rPr>
        <w:fldChar w:fldCharType="separate"/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fldChar w:fldCharType="end"/>
      </w:r>
      <w:bookmarkEnd w:id="30"/>
      <w:r w:rsidRPr="003C1B71">
        <w:rPr>
          <w:rFonts w:ascii="ArialMT" w:hAnsi="ArialMT" w:cs="ArialMT"/>
          <w:color w:val="000000"/>
        </w:rPr>
        <w:t>/</w:t>
      </w:r>
      <w:r w:rsidRPr="003C1B71">
        <w:rPr>
          <w:rFonts w:ascii="ArialMT" w:hAnsi="ArialMT" w:cs="ArialMT"/>
          <w:color w:val="000000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31" w:name="Texte14"/>
      <w:r w:rsidRPr="003C1B71">
        <w:rPr>
          <w:rFonts w:ascii="ArialMT" w:hAnsi="ArialMT" w:cs="ArialMT"/>
          <w:color w:val="000000"/>
        </w:rPr>
        <w:instrText xml:space="preserve"> FORMTEXT </w:instrText>
      </w:r>
      <w:r w:rsidRPr="003C1B71">
        <w:rPr>
          <w:rFonts w:ascii="ArialMT" w:hAnsi="ArialMT" w:cs="ArialMT"/>
          <w:color w:val="000000"/>
        </w:rPr>
      </w:r>
      <w:r w:rsidRPr="003C1B71">
        <w:rPr>
          <w:rFonts w:ascii="ArialMT" w:hAnsi="ArialMT" w:cs="ArialMT"/>
          <w:color w:val="000000"/>
        </w:rPr>
        <w:fldChar w:fldCharType="separate"/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t> </w:t>
      </w:r>
      <w:r w:rsidRPr="003C1B71">
        <w:rPr>
          <w:rFonts w:ascii="ArialMT" w:hAnsi="ArialMT" w:cs="ArialMT"/>
          <w:color w:val="000000"/>
        </w:rPr>
        <w:fldChar w:fldCharType="end"/>
      </w:r>
      <w:bookmarkEnd w:id="31"/>
      <w:r w:rsidRPr="003C1B71">
        <w:rPr>
          <w:rFonts w:ascii="ArialMT" w:hAnsi="ArialMT" w:cs="ArialMT"/>
          <w:color w:val="000000"/>
        </w:rPr>
        <w:tab/>
      </w:r>
      <w:r w:rsidRPr="003C1B71">
        <w:rPr>
          <w:rFonts w:ascii="ArialMT" w:hAnsi="ArialMT" w:cs="ArialMT"/>
          <w:color w:val="000000"/>
        </w:rPr>
        <w:tab/>
      </w:r>
      <w:r w:rsidRPr="003C1B71">
        <w:rPr>
          <w:rFonts w:ascii="ArialMT" w:hAnsi="ArialMT" w:cs="ArialMT"/>
          <w:color w:val="000000"/>
        </w:rPr>
        <w:tab/>
      </w:r>
      <w:r w:rsidRPr="003C1B71">
        <w:rPr>
          <w:rFonts w:ascii="ArialMT" w:hAnsi="ArialMT" w:cs="ArialMT"/>
          <w:color w:val="000000"/>
        </w:rPr>
        <w:tab/>
        <w:t>Signature</w:t>
      </w:r>
    </w:p>
    <w:p w:rsidR="00690115" w:rsidRDefault="00690115" w:rsidP="00690115">
      <w:pPr>
        <w:jc w:val="center"/>
        <w:rPr>
          <w:rFonts w:ascii="Code Pro Bold LC" w:hAnsi="Code Pro Bold LC"/>
        </w:rPr>
      </w:pPr>
    </w:p>
    <w:sectPr w:rsidR="00690115" w:rsidSect="006D75F5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808" w:right="991" w:bottom="2127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AD7" w:rsidRDefault="00295AD7" w:rsidP="00AD7598">
      <w:pPr>
        <w:spacing w:after="0" w:line="240" w:lineRule="auto"/>
      </w:pPr>
      <w:r>
        <w:separator/>
      </w:r>
    </w:p>
  </w:endnote>
  <w:endnote w:type="continuationSeparator" w:id="0">
    <w:p w:rsidR="00295AD7" w:rsidRDefault="00295AD7" w:rsidP="00AD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de Pro Bold LC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de Pro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de Pro Light LC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de Pro Bold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BCA" w:rsidRDefault="00216BC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5F5" w:rsidRDefault="00295AD7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7" o:spid="_x0000_s2079" type="#_x0000_t75" style="position:absolute;margin-left:134.85pt;margin-top:-51.7pt;width:5pt;height:83.9pt;z-index:251699200;visibility:visibl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80" type="#_x0000_t202" style="position:absolute;margin-left:-25.45pt;margin-top:-54.8pt;width:161.4pt;height:87.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zjtgIAALo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" filled="f" stroked="f">
          <v:textbox>
            <w:txbxContent>
              <w:p w:rsidR="006D75F5" w:rsidRPr="000F5106" w:rsidRDefault="006D75F5" w:rsidP="00B518C1">
                <w:pPr>
                  <w:spacing w:after="0"/>
                  <w:rPr>
                    <w:sz w:val="20"/>
                  </w:rPr>
                </w:pPr>
                <w:r w:rsidRPr="000F5106">
                  <w:rPr>
                    <w:sz w:val="20"/>
                  </w:rPr>
                  <w:t>Université de Perpignan</w:t>
                </w:r>
                <w:r>
                  <w:rPr>
                    <w:sz w:val="20"/>
                  </w:rPr>
                  <w:t xml:space="preserve"> Via Domitia</w:t>
                </w:r>
              </w:p>
              <w:p w:rsidR="006D75F5" w:rsidRPr="000F5106" w:rsidRDefault="006D75F5" w:rsidP="00B518C1">
                <w:pPr>
                  <w:spacing w:after="0"/>
                  <w:rPr>
                    <w:sz w:val="20"/>
                  </w:rPr>
                </w:pPr>
                <w:r w:rsidRPr="000F5106">
                  <w:rPr>
                    <w:sz w:val="20"/>
                  </w:rPr>
                  <w:t>52 avenue Paul Alduy</w:t>
                </w:r>
              </w:p>
              <w:p w:rsidR="006D75F5" w:rsidRDefault="006D75F5" w:rsidP="00B518C1">
                <w:pPr>
                  <w:spacing w:after="0"/>
                  <w:rPr>
                    <w:sz w:val="20"/>
                  </w:rPr>
                </w:pPr>
                <w:r w:rsidRPr="000F5106">
                  <w:rPr>
                    <w:sz w:val="20"/>
                  </w:rPr>
                  <w:t>66860 Perpignan Cedex 9</w:t>
                </w:r>
              </w:p>
              <w:p w:rsidR="006D75F5" w:rsidRPr="000F5106" w:rsidRDefault="006D75F5" w:rsidP="00B518C1">
                <w:pPr>
                  <w:spacing w:after="0"/>
                  <w:rPr>
                    <w:sz w:val="20"/>
                  </w:rPr>
                </w:pPr>
              </w:p>
              <w:p w:rsidR="006D75F5" w:rsidRPr="00B518C1" w:rsidRDefault="006D75F5" w:rsidP="000F5106">
                <w:pPr>
                  <w:spacing w:after="0" w:line="240" w:lineRule="auto"/>
                  <w:rPr>
                    <w:sz w:val="20"/>
                  </w:rPr>
                </w:pPr>
                <w:r w:rsidRPr="00B518C1">
                  <w:rPr>
                    <w:sz w:val="20"/>
                  </w:rPr>
                  <w:t>www.cuef.fr</w:t>
                </w:r>
              </w:p>
              <w:p w:rsidR="006D75F5" w:rsidRPr="00B518C1" w:rsidRDefault="006D75F5" w:rsidP="000F5106">
                <w:pPr>
                  <w:spacing w:after="0" w:line="240" w:lineRule="auto"/>
                  <w:rPr>
                    <w:sz w:val="20"/>
                  </w:rPr>
                </w:pPr>
                <w:r w:rsidRPr="00B518C1">
                  <w:rPr>
                    <w:sz w:val="20"/>
                  </w:rPr>
                  <w:t>+33 (0) 4 68 66 20 10</w:t>
                </w:r>
              </w:p>
              <w:p w:rsidR="006D75F5" w:rsidRPr="00B518C1" w:rsidRDefault="006D75F5" w:rsidP="000F5106">
                <w:pPr>
                  <w:spacing w:after="0" w:line="240" w:lineRule="auto"/>
                  <w:rPr>
                    <w:sz w:val="20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5F5" w:rsidRDefault="00295AD7">
    <w:pPr>
      <w:pStyle w:val="Pieddepage"/>
    </w:pPr>
    <w:r>
      <w:rPr>
        <w:noProof/>
      </w:rPr>
      <w:pict>
        <v:group id="Groupe 317" o:spid="_x0000_s2087" style="position:absolute;margin-left:203.35pt;margin-top:-51.75pt;width:311.15pt;height:83.25pt;z-index:251705344" coordsize="39517,10575" o:gfxdata="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DAAIAAAAUAAAQaOocAAcAAAgMAAAIX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A6MDM6MDkg&#10;MjA6MjU6MjcASgBlAGEAbgAtAFkAdgBlAHMAAAD/4QtjaHR0cDovL25zLmFkb2JlLmNvbS94YXAv&#10;MS4wLwA8P3hwYWNrZXQgYmVnaW49J++7vycgaWQ9J1c1TTBNcENlaGlIenJlU3pOVGN6a2M5ZCc/&#10;Pg0KPHhtcDp4bXBtZXRhIHhtbG5zOnhtcD0iYWRvYmU6bnM6bWV0YS8iPjxyZGY6UkRGIHhtbG5z&#10;OnJkZj0iaHR0cDovL3d3dy53My5vcmcvMTk5OS8wMi8yMi1yZGYtc3ludGF4LW5zIyI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/9sAQwAGBAUGBQQGBgUGBwcG&#10;CAoQCgoJCQoUDg8MEBcUGBgXFBYWGh0lHxobIxwWFiAsICMmJykqKRkfLTAtKDAlKCko/9sAQwEH&#10;BwcKCAoTCgoTKBoWGigoKCgoKCgoKCgoKCgoKCgoKCgoKCgoKCgoKCgoKCgoKCgoKCgoKCgoKCgo&#10;KCgoKCgo/8AAEQgAoQE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18" o:spid="_x0000_s2088" type="#_x0000_t75" style="position:absolute;left:19480;top:5883;width:4691;height:4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qvfBAAAA3AAAAA8AAABkcnMvZG93bnJldi54bWxET8uKwjAU3Qv+Q7iCO01VkFKNMqgFGZjF&#10;+Bpmd2nutMXmpjax1r+fLASXh/NerjtTiZYaV1pWMBlHIIgzq0vOFZyO6SgG4TyyxsoyKXiSg/Wq&#10;31tiou2Dv6k9+FyEEHYJKii8rxMpXVaQQTe2NXHg/mxj0AfY5FI3+AjhppLTKJpLgyWHhgJr2hSU&#10;XQ93o8CkOv7aze2z3eLlpnWcfv7+nJUaDrqPBQhPnX+LX+69VjCbhLXhTDg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zqvfBAAAA3AAAAA8AAAAAAAAAAAAAAAAAnwIA&#10;AGRycy9kb3ducmV2LnhtbFBLBQYAAAAABAAEAPcAAACNAwAAAAA=&#10;" strokeweight=".25pt">
            <v:imagedata r:id="rId1" o:title=""/>
            <v:path arrowok="t"/>
          </v:shape>
          <v:shape id="Image 319" o:spid="_x0000_s2089" type="#_x0000_t75" style="position:absolute;left:19321;top:159;width:4771;height:4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1cyrEAAAA3AAAAA8AAABkcnMvZG93bnJldi54bWxEj0GLwjAUhO8L/ofwhL2taRWWtRpFBNE9&#10;rLAqirdH82yDzUtpotZ/bwTB4zAz3zDjaWsrcaXGG8cK0l4Cgjh32nChYLddfP2A8AFZY+WYFNzJ&#10;w3TS+Rhjpt2N/+m6CYWIEPYZKihDqDMpfV6SRd9zNXH0Tq6xGKJsCqkbvEW4rWQ/Sb6lRcNxocSa&#10;5iXl583FKiBX+3w/PNzXx8PS/KVGntPfk1Kf3XY2AhGoDe/wq73SCgbpEJ5n4hG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1cyrEAAAA3AAAAA8AAAAAAAAAAAAAAAAA&#10;nwIAAGRycy9kb3ducmV2LnhtbFBLBQYAAAAABAAEAPcAAACQAwAAAAA=&#10;" strokeweight=".25pt">
            <v:imagedata r:id="rId2" o:title=""/>
            <v:path arrowok="t"/>
          </v:shape>
          <v:shape id="Image 64" o:spid="_x0000_s2090" type="#_x0000_t75" style="position:absolute;left:24649;top:159;width:7871;height:4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74DFAAAA2wAAAA8AAABkcnMvZG93bnJldi54bWxEj81uwjAQhO+VeAdrkbgVhwrREnAQKqD2&#10;wIWfC7dVvMRR4nUSG0j79HWlSj2OZuYbzXLV21rcqfOlYwWTcQKCOHe65ELB+bR7fgPhA7LG2jEp&#10;+CIPq2zwtMRUuwcf6H4MhYgQ9ikqMCE0qZQ+N2TRj11DHL2r6yyGKLtC6g4fEW5r+ZIkM2mx5Lhg&#10;sKF3Q3l1vFkF39uP6tXY06a4HMp2fmlx3+xbpUbDfr0AEagP/+G/9qdWMJvC75f4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ke+AxQAAANsAAAAPAAAAAAAAAAAAAAAA&#10;AJ8CAABkcnMvZG93bnJldi54bWxQSwUGAAAAAAQABAD3AAAAkQMAAAAA&#10;" strokeweight=".25pt">
            <v:imagedata r:id="rId3" o:title=""/>
            <v:path arrowok="t"/>
          </v:shape>
          <v:shape id="Image 65" o:spid="_x0000_s2091" type="#_x0000_t75" style="position:absolute;left:26000;top:5804;width:4055;height:4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KXrEAAAA2wAAAA8AAABkcnMvZG93bnJldi54bWxEj0FrwkAUhO9C/8PyCr1I3SgYQsxGSkGw&#10;BcXaXrw9ss8kmPc2ZLea/vuuUOhxmJlvmGI9cqeuNPjWiYH5LAFFUjnbSm3g63PznIHyAcVi54QM&#10;/JCHdfkwKTC37iYfdD2GWkWI+BwNNCH0uda+aojRz1xPEr2zGxhDlEOt7YC3COdOL5Ik1YytxIUG&#10;e3ptqLocv9nAu+zSjewXevp24n2f7Q6MfDDm6XF8WYEKNIb/8F97aw2kS7h/iT9A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TKXrEAAAA2wAAAA8AAAAAAAAAAAAAAAAA&#10;nwIAAGRycy9kb3ducmV2LnhtbFBLBQYAAAAABAAEAPcAAACQAwAAAAA=&#10;" strokeweight=".25pt">
            <v:imagedata r:id="rId4" o:title=""/>
            <v:path arrowok="t"/>
          </v:shape>
          <v:shape id="Image 66" o:spid="_x0000_s2092" type="#_x0000_t75" style="position:absolute;width:7553;height:101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4YNjEAAAA2wAAAA8AAABkcnMvZG93bnJldi54bWxEj0trwzAQhO+F/gexhdwSuSaY1I1sQqAk&#10;x7zo47ZYW8uNtTKW4jj/vioEehxm5htmWY62FQP1vnGs4HmWgCCunG64VnA6vk0XIHxA1tg6JgU3&#10;8lAWjw9LzLW78p6GQ6hFhLDPUYEJocul9JUhi37mOuLofbveYoiyr6Xu8RrhtpVpkmTSYsNxwWBH&#10;a0PV+XCxCoZ3szu2aUg/1u5n8dW9zDej+1Rq8jSuXkEEGsN/+N7eagVZBn9f4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4YNjEAAAA2wAAAA8AAAAAAAAAAAAAAAAA&#10;nwIAAGRycy9kb3ducmV2LnhtbFBLBQYAAAAABAAEAPcAAACQAwAAAAA=&#10;" strokeweight=".25pt">
            <v:imagedata r:id="rId5" o:title=""/>
            <v:path arrowok="t"/>
          </v:shape>
          <v:shape id="Image 67" o:spid="_x0000_s2093" type="#_x0000_t75" style="position:absolute;left:32997;top:79;width:6520;height:4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9e7FAAAA2wAAAA8AAABkcnMvZG93bnJldi54bWxEj9FqwkAURN+F/sNyC30pdZM+xBJdRUwK&#10;hYpF6wdcs9ckmL0bs9sk/fuuUPBxmJkzzGI1mkb01LnasoJ4GoEgLqyuuVRw/H5/eQPhPLLGxjIp&#10;+CUHq+XDZIGptgPvqT/4UgQIuxQVVN63qZSuqMigm9qWOHhn2xn0QXal1B0OAW4a+RpFiTRYc1io&#10;sKVNRcXl8GMU7KJsu/7Mr20fn5+/RndK8n2GSj09jus5CE+jv4f/2x9aQTKD2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PXuxQAAANsAAAAPAAAAAAAAAAAAAAAA&#10;AJ8CAABkcnMvZG93bnJldi54bWxQSwUGAAAAAAQABAD3AAAAkQMAAAAA&#10;" strokeweight=".25pt">
            <v:imagedata r:id="rId6" o:title=""/>
            <v:path arrowok="t"/>
          </v:shape>
          <v:shape id="Image 68" o:spid="_x0000_s2094" type="#_x0000_t75" style="position:absolute;left:8825;top:6042;width:10019;height:37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vFrBAAAA2wAAAA8AAABkcnMvZG93bnJldi54bWxETz1rwzAQ3Qv9D+IKWUoit4NxnCihuBS6&#10;ZLBjMh/W1XZrnYykxk5+fTQEMj7e93Y/m0GcyfnesoK3VQKCuLG651ZBffxaZiB8QNY4WCYFF/Kw&#10;3z0/bTHXduKSzlVoRQxhn6OCLoQxl9I3HRn0KzsSR+7HOoMhQtdK7XCK4WaQ70mSSoM9x4YORyo6&#10;av6qf6MAnT8dXotCXqWps/Wnm3/LulRq8TJ/bEAEmsNDfHd/awVpHBu/xB8gd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yvFrBAAAA2wAAAA8AAAAAAAAAAAAAAAAAnwIA&#10;AGRycy9kb3ducmV2LnhtbFBLBQYAAAAABAAEAPcAAACNAwAAAAA=&#10;" strokeweight=".25pt">
            <v:imagedata r:id="rId7" o:title=""/>
            <v:path arrowok="t"/>
          </v:shape>
          <v:shape id="Image 69" o:spid="_x0000_s2095" type="#_x0000_t75" style="position:absolute;left:34270;top:5406;width:4055;height:51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98sLDAAAA2wAAAA8AAABkcnMvZG93bnJldi54bWxEj0FrwkAUhO+F/oflFbzVTUtJa3QVsRQC&#10;PYhW74/sM4nNvg27TxP/fbdQ6HGYmW+YxWp0nbpSiK1nA0/TDBRx5W3LtYHD18fjG6goyBY7z2Tg&#10;RhFWy/u7BRbWD7yj615qlSAcCzTQiPSF1rFqyGGc+p44eScfHEqSodY24JDgrtPPWZZrhy2nhQZ7&#10;2jRUfe8vzsC2K2W4lOcg79v8mFWv7uVz54yZPIzrOSihUf7Df+3SGshn8Psl/QC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3ywsMAAADbAAAADwAAAAAAAAAAAAAAAACf&#10;AgAAZHJzL2Rvd25yZXYueG1sUEsFBgAAAAAEAAQA9wAAAI8DAAAAAA==&#10;" strokeweight=".25pt">
            <v:imagedata r:id="rId8" o:title=""/>
            <v:path arrowok="t"/>
          </v:shape>
          <v:shape id="Image 70" o:spid="_x0000_s2096" type="#_x0000_t75" style="position:absolute;left:8746;top:477;width:10098;height:42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7KnCAAAA2wAAAA8AAABkcnMvZG93bnJldi54bWxET01rwkAQvRf8D8sIvYRmYylNSV2lFAv1&#10;ojQp4nGaHZNgdjZkt0n89+5B8Ph438v1ZFoxUO8aywoWcQKCuLS64UrBb/H19AbCeWSNrWVScCEH&#10;69XsYYmZtiP/0JD7SoQQdhkqqL3vMildWZNBF9uOOHAn2xv0AfaV1D2OIdy08jlJXqXBhkNDjR19&#10;1lSe83+joNpP27F4wd1hT39Hlw6R3W4ipR7n08c7CE+Tv4tv7m+tIA3rw5fwA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7+ypwgAAANsAAAAPAAAAAAAAAAAAAAAAAJ8C&#10;AABkcnMvZG93bnJldi54bWxQSwUGAAAAAAQABAD3AAAAjgMAAAAA&#10;" strokeweight=".25pt">
            <v:imagedata r:id="rId9" o:title="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BA" w:rsidRDefault="00DD33BA">
    <w:pPr>
      <w:pStyle w:val="Pieddepage"/>
    </w:pPr>
    <w:r>
      <w:rPr>
        <w:noProof/>
      </w:rPr>
      <w:drawing>
        <wp:anchor distT="0" distB="0" distL="114300" distR="114300" simplePos="0" relativeHeight="251684864" behindDoc="0" locked="0" layoutInCell="1" allowOverlap="1" wp14:anchorId="7B7846C1" wp14:editId="503F65DB">
          <wp:simplePos x="0" y="0"/>
          <wp:positionH relativeFrom="column">
            <wp:posOffset>1712475</wp:posOffset>
          </wp:positionH>
          <wp:positionV relativeFrom="paragraph">
            <wp:posOffset>-656294</wp:posOffset>
          </wp:positionV>
          <wp:extent cx="63610" cy="1065475"/>
          <wp:effectExtent l="0" t="0" r="0" b="1905"/>
          <wp:wrapNone/>
          <wp:docPr id="312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 7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10" cy="106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B335342" wp14:editId="6B0DD681">
              <wp:simplePos x="0" y="0"/>
              <wp:positionH relativeFrom="column">
                <wp:posOffset>-323059</wp:posOffset>
              </wp:positionH>
              <wp:positionV relativeFrom="paragraph">
                <wp:posOffset>-696050</wp:posOffset>
              </wp:positionV>
              <wp:extent cx="2049780" cy="1115060"/>
              <wp:effectExtent l="0" t="0" r="0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780" cy="1115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33BA" w:rsidRPr="000F5106" w:rsidRDefault="00DD33BA" w:rsidP="00B518C1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0F5106">
                            <w:rPr>
                              <w:sz w:val="20"/>
                            </w:rPr>
                            <w:t>Université de Perpignan</w:t>
                          </w:r>
                          <w:r>
                            <w:rPr>
                              <w:sz w:val="20"/>
                            </w:rPr>
                            <w:t xml:space="preserve"> Via Domitia</w:t>
                          </w:r>
                        </w:p>
                        <w:p w:rsidR="00DD33BA" w:rsidRPr="000F5106" w:rsidRDefault="00DD33BA" w:rsidP="00B518C1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0F5106">
                            <w:rPr>
                              <w:sz w:val="20"/>
                            </w:rPr>
                            <w:t>52 avenue Paul Alduy</w:t>
                          </w:r>
                        </w:p>
                        <w:p w:rsidR="00DD33BA" w:rsidRDefault="00DD33BA" w:rsidP="00B518C1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0F5106">
                            <w:rPr>
                              <w:sz w:val="20"/>
                            </w:rPr>
                            <w:t>66860 Perpignan Cedex 9</w:t>
                          </w:r>
                        </w:p>
                        <w:p w:rsidR="00DD33BA" w:rsidRPr="000F5106" w:rsidRDefault="00DD33BA" w:rsidP="00B518C1">
                          <w:pPr>
                            <w:spacing w:after="0"/>
                            <w:rPr>
                              <w:sz w:val="20"/>
                            </w:rPr>
                          </w:pPr>
                        </w:p>
                        <w:p w:rsidR="00DD33BA" w:rsidRPr="00B518C1" w:rsidRDefault="00DD33BA" w:rsidP="000F5106">
                          <w:pPr>
                            <w:spacing w:after="0" w:line="240" w:lineRule="auto"/>
                            <w:rPr>
                              <w:sz w:val="20"/>
                            </w:rPr>
                          </w:pPr>
                          <w:r w:rsidRPr="00B518C1">
                            <w:rPr>
                              <w:sz w:val="20"/>
                            </w:rPr>
                            <w:t>www.cuef.fr</w:t>
                          </w:r>
                        </w:p>
                        <w:p w:rsidR="00DD33BA" w:rsidRPr="00B518C1" w:rsidRDefault="00DD33BA" w:rsidP="000F5106">
                          <w:pPr>
                            <w:spacing w:after="0" w:line="240" w:lineRule="auto"/>
                            <w:rPr>
                              <w:sz w:val="20"/>
                            </w:rPr>
                          </w:pPr>
                          <w:r w:rsidRPr="00B518C1">
                            <w:rPr>
                              <w:sz w:val="20"/>
                            </w:rPr>
                            <w:t>+33 (0) 4 68 66 20 10</w:t>
                          </w:r>
                        </w:p>
                        <w:p w:rsidR="00DD33BA" w:rsidRPr="00B518C1" w:rsidRDefault="00DD33BA" w:rsidP="000F5106">
                          <w:pPr>
                            <w:spacing w:after="0"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25.45pt;margin-top:-54.8pt;width:161.4pt;height:87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ma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" filled="f" stroked="f">
              <v:textbox>
                <w:txbxContent>
                  <w:p w:rsidR="00DD33BA" w:rsidRPr="000F5106" w:rsidRDefault="00DD33BA" w:rsidP="00B518C1">
                    <w:pPr>
                      <w:spacing w:after="0"/>
                      <w:rPr>
                        <w:sz w:val="20"/>
                      </w:rPr>
                    </w:pPr>
                    <w:r w:rsidRPr="000F5106">
                      <w:rPr>
                        <w:sz w:val="20"/>
                      </w:rPr>
                      <w:t>Université de Perpignan</w:t>
                    </w:r>
                    <w:r>
                      <w:rPr>
                        <w:sz w:val="20"/>
                      </w:rPr>
                      <w:t xml:space="preserve"> Via Domitia</w:t>
                    </w:r>
                  </w:p>
                  <w:p w:rsidR="00DD33BA" w:rsidRPr="000F5106" w:rsidRDefault="00DD33BA" w:rsidP="00B518C1">
                    <w:pPr>
                      <w:spacing w:after="0"/>
                      <w:rPr>
                        <w:sz w:val="20"/>
                      </w:rPr>
                    </w:pPr>
                    <w:r w:rsidRPr="000F5106">
                      <w:rPr>
                        <w:sz w:val="20"/>
                      </w:rPr>
                      <w:t>52 avenue Paul Alduy</w:t>
                    </w:r>
                  </w:p>
                  <w:p w:rsidR="00DD33BA" w:rsidRDefault="00DD33BA" w:rsidP="00B518C1">
                    <w:pPr>
                      <w:spacing w:after="0"/>
                      <w:rPr>
                        <w:sz w:val="20"/>
                      </w:rPr>
                    </w:pPr>
                    <w:r w:rsidRPr="000F5106">
                      <w:rPr>
                        <w:sz w:val="20"/>
                      </w:rPr>
                      <w:t>66860 Perpignan Cedex 9</w:t>
                    </w:r>
                  </w:p>
                  <w:p w:rsidR="00DD33BA" w:rsidRPr="000F5106" w:rsidRDefault="00DD33BA" w:rsidP="00B518C1">
                    <w:pPr>
                      <w:spacing w:after="0"/>
                      <w:rPr>
                        <w:sz w:val="20"/>
                      </w:rPr>
                    </w:pPr>
                  </w:p>
                  <w:p w:rsidR="00DD33BA" w:rsidRPr="00B518C1" w:rsidRDefault="00DD33BA" w:rsidP="000F5106">
                    <w:pPr>
                      <w:spacing w:after="0" w:line="240" w:lineRule="auto"/>
                      <w:rPr>
                        <w:sz w:val="20"/>
                      </w:rPr>
                    </w:pPr>
                    <w:r w:rsidRPr="00B518C1">
                      <w:rPr>
                        <w:sz w:val="20"/>
                      </w:rPr>
                      <w:t>www.cuef.fr</w:t>
                    </w:r>
                  </w:p>
                  <w:p w:rsidR="00DD33BA" w:rsidRPr="00B518C1" w:rsidRDefault="00DD33BA" w:rsidP="000F5106">
                    <w:pPr>
                      <w:spacing w:after="0" w:line="240" w:lineRule="auto"/>
                      <w:rPr>
                        <w:sz w:val="20"/>
                      </w:rPr>
                    </w:pPr>
                    <w:r w:rsidRPr="00B518C1">
                      <w:rPr>
                        <w:sz w:val="20"/>
                      </w:rPr>
                      <w:t>+33 (0) 4 68 66 20 10</w:t>
                    </w:r>
                  </w:p>
                  <w:p w:rsidR="00DD33BA" w:rsidRPr="00B518C1" w:rsidRDefault="00DD33BA" w:rsidP="000F5106">
                    <w:pPr>
                      <w:spacing w:after="0"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BA" w:rsidRDefault="00DD33BA">
    <w:pPr>
      <w:pStyle w:val="Pieddepage"/>
    </w:pPr>
    <w:r w:rsidRPr="00F14146"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56F2716" wp14:editId="743B6090">
              <wp:simplePos x="0" y="0"/>
              <wp:positionH relativeFrom="column">
                <wp:posOffset>2582545</wp:posOffset>
              </wp:positionH>
              <wp:positionV relativeFrom="paragraph">
                <wp:posOffset>-657116</wp:posOffset>
              </wp:positionV>
              <wp:extent cx="3951798" cy="1057523"/>
              <wp:effectExtent l="0" t="0" r="0" b="9525"/>
              <wp:wrapNone/>
              <wp:docPr id="317" name="Groupe 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1798" cy="1057523"/>
                        <a:chOff x="0" y="0"/>
                        <a:chExt cx="3951798" cy="1057523"/>
                      </a:xfrm>
                    </wpg:grpSpPr>
                    <pic:pic xmlns:pic="http://schemas.openxmlformats.org/drawingml/2006/picture">
                      <pic:nvPicPr>
                        <pic:cNvPr id="318" name="Image 3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48069" y="588396"/>
                          <a:ext cx="469127" cy="42142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9" name="Image 3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32167" y="15903"/>
                          <a:ext cx="477078" cy="46117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4" name="Image 6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4904" y="15903"/>
                          <a:ext cx="787179" cy="46117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00076" y="580445"/>
                          <a:ext cx="405517" cy="429371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6" name="Image 6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74" cy="1017767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" name="Image 67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9791" y="7951"/>
                          <a:ext cx="652007" cy="461176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" name="Image 68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2594" y="604299"/>
                          <a:ext cx="1001865" cy="373711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Image 69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7012" y="540689"/>
                          <a:ext cx="405516" cy="516834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4643" y="47708"/>
                          <a:ext cx="1009816" cy="421419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e 317" o:spid="_x0000_s1026" style="position:absolute;margin-left:203.35pt;margin-top:-51.75pt;width:311.15pt;height:83.25pt;z-index:251693056" coordsize="39517,10575" o:gfxdata="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DAAIAAAAUAAAQaOocAAcAAAgMAAAIX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A6MDM6MDkg&#10;MjA6MjU6MjcASgBlAGEAbgAtAFkAdgBlAHMAAAD/4QtjaHR0cDovL25zLmFkb2JlLmNvbS94YXAv&#10;MS4wLwA8P3hwYWNrZXQgYmVnaW49J++7vycgaWQ9J1c1TTBNcENlaGlIenJlU3pOVGN6a2M5ZCc/&#10;Pg0KPHhtcDp4bXBtZXRhIHhtbG5zOnhtcD0iYWRvYmU6bnM6bWV0YS8iPjxyZGY6UkRGIHhtbG5z&#10;OnJkZj0iaHR0cDovL3d3dy53My5vcmcvMTk5OS8wMi8yMi1yZGYtc3ludGF4LW5zIyI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/9sAQwAGBAUGBQQGBgUGBwcG&#10;CAoQCgoJCQoUDg8MEBcUGBgXFBYWGh0lHxobIxwWFiAsICMmJykqKRkfLTAtKDAlKCko/9sAQwEH&#10;BwcKCAoTCgoTKBoWGigoKCgoKCgoKCgoKCgoKCgoKCgoKCgoKCgoKCgoKCgoKCgoKCgoKCgoKCgo&#10;KCgoKCgo/8AAEQgAoQE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8" o:spid="_x0000_s1027" type="#_x0000_t75" style="position:absolute;left:19480;top:5883;width:4691;height:4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qvfBAAAA3AAAAA8AAABkcnMvZG93bnJldi54bWxET8uKwjAU3Qv+Q7iCO01VkFKNMqgFGZjF&#10;+Bpmd2nutMXmpjax1r+fLASXh/NerjtTiZYaV1pWMBlHIIgzq0vOFZyO6SgG4TyyxsoyKXiSg/Wq&#10;31tiou2Dv6k9+FyEEHYJKii8rxMpXVaQQTe2NXHg/mxj0AfY5FI3+AjhppLTKJpLgyWHhgJr2hSU&#10;XQ93o8CkOv7aze2z3eLlpnWcfv7+nJUaDrqPBQhPnX+LX+69VjCbhLXhTDg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zqvfBAAAA3AAAAA8AAAAAAAAAAAAAAAAAnwIA&#10;AGRycy9kb3ducmV2LnhtbFBLBQYAAAAABAAEAPcAAACNAwAAAAA=&#10;" strokeweight=".25pt">
                <v:imagedata r:id="rId10" o:title=""/>
                <v:path arrowok="t"/>
              </v:shape>
              <v:shape id="Image 319" o:spid="_x0000_s1028" type="#_x0000_t75" style="position:absolute;left:19321;top:159;width:4771;height:4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1cyrEAAAA3AAAAA8AAABkcnMvZG93bnJldi54bWxEj0GLwjAUhO8L/ofwhL2taRWWtRpFBNE9&#10;rLAqirdH82yDzUtpotZ/bwTB4zAz3zDjaWsrcaXGG8cK0l4Cgjh32nChYLddfP2A8AFZY+WYFNzJ&#10;w3TS+Rhjpt2N/+m6CYWIEPYZKihDqDMpfV6SRd9zNXH0Tq6xGKJsCqkbvEW4rWQ/Sb6lRcNxocSa&#10;5iXl583FKiBX+3w/PNzXx8PS/KVGntPfk1Kf3XY2AhGoDe/wq73SCgbpEJ5n4hG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1cyrEAAAA3AAAAA8AAAAAAAAAAAAAAAAA&#10;nwIAAGRycy9kb3ducmV2LnhtbFBLBQYAAAAABAAEAPcAAACQAwAAAAA=&#10;" strokeweight=".25pt">
                <v:imagedata r:id="rId11" o:title=""/>
                <v:path arrowok="t"/>
              </v:shape>
              <v:shape id="Image 64" o:spid="_x0000_s1029" type="#_x0000_t75" style="position:absolute;left:24649;top:159;width:7871;height:4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74DFAAAA2wAAAA8AAABkcnMvZG93bnJldi54bWxEj81uwjAQhO+VeAdrkbgVhwrREnAQKqD2&#10;wIWfC7dVvMRR4nUSG0j79HWlSj2OZuYbzXLV21rcqfOlYwWTcQKCOHe65ELB+bR7fgPhA7LG2jEp&#10;+CIPq2zwtMRUuwcf6H4MhYgQ9ikqMCE0qZQ+N2TRj11DHL2r6yyGKLtC6g4fEW5r+ZIkM2mx5Lhg&#10;sKF3Q3l1vFkF39uP6tXY06a4HMp2fmlx3+xbpUbDfr0AEagP/+G/9qdWMJvC75f4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ke+AxQAAANsAAAAPAAAAAAAAAAAAAAAA&#10;AJ8CAABkcnMvZG93bnJldi54bWxQSwUGAAAAAAQABAD3AAAAkQMAAAAA&#10;" strokeweight=".25pt">
                <v:imagedata r:id="rId12" o:title=""/>
                <v:path arrowok="t"/>
              </v:shape>
              <v:shape id="Image 65" o:spid="_x0000_s1030" type="#_x0000_t75" style="position:absolute;left:26000;top:5804;width:4055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KXrEAAAA2wAAAA8AAABkcnMvZG93bnJldi54bWxEj0FrwkAUhO9C/8PyCr1I3SgYQsxGSkGw&#10;BcXaXrw9ss8kmPc2ZLea/vuuUOhxmJlvmGI9cqeuNPjWiYH5LAFFUjnbSm3g63PznIHyAcVi54QM&#10;/JCHdfkwKTC37iYfdD2GWkWI+BwNNCH0uda+aojRz1xPEr2zGxhDlEOt7YC3COdOL5Ik1YytxIUG&#10;e3ptqLocv9nAu+zSjewXevp24n2f7Q6MfDDm6XF8WYEKNIb/8F97aw2kS7h/iT9A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TKXrEAAAA2wAAAA8AAAAAAAAAAAAAAAAA&#10;nwIAAGRycy9kb3ducmV2LnhtbFBLBQYAAAAABAAEAPcAAACQAwAAAAA=&#10;" strokeweight=".25pt">
                <v:imagedata r:id="rId13" o:title=""/>
                <v:path arrowok="t"/>
              </v:shape>
              <v:shape id="Image 66" o:spid="_x0000_s1031" type="#_x0000_t75" style="position:absolute;width:7553;height:1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4YNjEAAAA2wAAAA8AAABkcnMvZG93bnJldi54bWxEj0trwzAQhO+F/gexhdwSuSaY1I1sQqAk&#10;x7zo47ZYW8uNtTKW4jj/vioEehxm5htmWY62FQP1vnGs4HmWgCCunG64VnA6vk0XIHxA1tg6JgU3&#10;8lAWjw9LzLW78p6GQ6hFhLDPUYEJocul9JUhi37mOuLofbveYoiyr6Xu8RrhtpVpkmTSYsNxwWBH&#10;a0PV+XCxCoZ3szu2aUg/1u5n8dW9zDej+1Rq8jSuXkEEGsN/+N7eagVZBn9f4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4YNjEAAAA2wAAAA8AAAAAAAAAAAAAAAAA&#10;nwIAAGRycy9kb3ducmV2LnhtbFBLBQYAAAAABAAEAPcAAACQAwAAAAA=&#10;" strokeweight=".25pt">
                <v:imagedata r:id="rId14" o:title=""/>
                <v:path arrowok="t"/>
              </v:shape>
              <v:shape id="Image 67" o:spid="_x0000_s1032" type="#_x0000_t75" style="position:absolute;left:32997;top:79;width:6520;height: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9e7FAAAA2wAAAA8AAABkcnMvZG93bnJldi54bWxEj9FqwkAURN+F/sNyC30pdZM+xBJdRUwK&#10;hYpF6wdcs9ckmL0bs9sk/fuuUPBxmJkzzGI1mkb01LnasoJ4GoEgLqyuuVRw/H5/eQPhPLLGxjIp&#10;+CUHq+XDZIGptgPvqT/4UgQIuxQVVN63qZSuqMigm9qWOHhn2xn0QXal1B0OAW4a+RpFiTRYc1io&#10;sKVNRcXl8GMU7KJsu/7Mr20fn5+/RndK8n2GSj09jus5CE+jv4f/2x9aQTKD2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PXuxQAAANsAAAAPAAAAAAAAAAAAAAAA&#10;AJ8CAABkcnMvZG93bnJldi54bWxQSwUGAAAAAAQABAD3AAAAkQMAAAAA&#10;" strokeweight=".25pt">
                <v:imagedata r:id="rId15" o:title=""/>
                <v:path arrowok="t"/>
              </v:shape>
              <v:shape id="Image 68" o:spid="_x0000_s1033" type="#_x0000_t75" style="position:absolute;left:8825;top:6042;width:10019;height:3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vFrBAAAA2wAAAA8AAABkcnMvZG93bnJldi54bWxETz1rwzAQ3Qv9D+IKWUoit4NxnCihuBS6&#10;ZLBjMh/W1XZrnYykxk5+fTQEMj7e93Y/m0GcyfnesoK3VQKCuLG651ZBffxaZiB8QNY4WCYFF/Kw&#10;3z0/bTHXduKSzlVoRQxhn6OCLoQxl9I3HRn0KzsSR+7HOoMhQtdK7XCK4WaQ70mSSoM9x4YORyo6&#10;av6qf6MAnT8dXotCXqWps/Wnm3/LulRq8TJ/bEAEmsNDfHd/awVpHBu/xB8gd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yvFrBAAAA2wAAAA8AAAAAAAAAAAAAAAAAnwIA&#10;AGRycy9kb3ducmV2LnhtbFBLBQYAAAAABAAEAPcAAACNAwAAAAA=&#10;" strokeweight=".25pt">
                <v:imagedata r:id="rId16" o:title=""/>
                <v:path arrowok="t"/>
              </v:shape>
              <v:shape id="Image 69" o:spid="_x0000_s1034" type="#_x0000_t75" style="position:absolute;left:34270;top:5406;width:4055;height: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98sLDAAAA2wAAAA8AAABkcnMvZG93bnJldi54bWxEj0FrwkAUhO+F/oflFbzVTUtJa3QVsRQC&#10;PYhW74/sM4nNvg27TxP/fbdQ6HGYmW+YxWp0nbpSiK1nA0/TDBRx5W3LtYHD18fjG6goyBY7z2Tg&#10;RhFWy/u7BRbWD7yj615qlSAcCzTQiPSF1rFqyGGc+p44eScfHEqSodY24JDgrtPPWZZrhy2nhQZ7&#10;2jRUfe8vzsC2K2W4lOcg79v8mFWv7uVz54yZPIzrOSihUf7Df+3SGshn8Psl/QC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3ywsMAAADbAAAADwAAAAAAAAAAAAAAAACf&#10;AgAAZHJzL2Rvd25yZXYueG1sUEsFBgAAAAAEAAQA9wAAAI8DAAAAAA==&#10;" strokeweight=".25pt">
                <v:imagedata r:id="rId17" o:title=""/>
                <v:path arrowok="t"/>
              </v:shape>
              <v:shape id="Image 70" o:spid="_x0000_s1035" type="#_x0000_t75" style="position:absolute;left:8746;top:477;width:10098;height:4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7KnCAAAA2wAAAA8AAABkcnMvZG93bnJldi54bWxET01rwkAQvRf8D8sIvYRmYylNSV2lFAv1&#10;ojQp4nGaHZNgdjZkt0n89+5B8Ph438v1ZFoxUO8aywoWcQKCuLS64UrBb/H19AbCeWSNrWVScCEH&#10;69XsYYmZtiP/0JD7SoQQdhkqqL3vMildWZNBF9uOOHAn2xv0AfaV1D2OIdy08jlJXqXBhkNDjR19&#10;1lSe83+joNpP27F4wd1hT39Hlw6R3W4ipR7n08c7CE+Tv4tv7m+tIA3rw5fwA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7+ypwgAAANsAAAAPAAAAAAAAAAAAAAAAAJ8C&#10;AABkcnMvZG93bnJldi54bWxQSwUGAAAAAAQABAD3AAAAjgMAAAAA&#10;" strokeweight=".25pt">
                <v:imagedata r:id="rId18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AD7" w:rsidRDefault="00295AD7" w:rsidP="00AD7598">
      <w:pPr>
        <w:spacing w:after="0" w:line="240" w:lineRule="auto"/>
      </w:pPr>
      <w:r>
        <w:separator/>
      </w:r>
    </w:p>
  </w:footnote>
  <w:footnote w:type="continuationSeparator" w:id="0">
    <w:p w:rsidR="00295AD7" w:rsidRDefault="00295AD7" w:rsidP="00AD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BCA" w:rsidRDefault="00216BC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5F5" w:rsidRDefault="00295AD7" w:rsidP="00AD7598">
    <w:pPr>
      <w:pStyle w:val="En-tte"/>
      <w:ind w:left="-85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83" type="#_x0000_t75" style="position:absolute;left:0;text-align:left;margin-left:322.6pt;margin-top:-31.25pt;width:124.6pt;height:112.7pt;z-index:251703296;visibility:visible">
          <v:imagedata r:id="rId1" o:title=""/>
        </v:shape>
      </w:pict>
    </w:r>
  </w:p>
  <w:p w:rsidR="006D75F5" w:rsidRDefault="00295AD7" w:rsidP="00AD7598">
    <w:pPr>
      <w:pStyle w:val="En-tte"/>
      <w:ind w:left="-851"/>
    </w:pPr>
    <w:r>
      <w:rPr>
        <w:noProof/>
      </w:rPr>
      <w:pict>
        <v:group id="Groupe 12" o:spid="_x0000_s2084" style="position:absolute;left:0;text-align:left;margin-left:-17.35pt;margin-top:1pt;width:289.65pt;height:70.3pt;z-index:251704320" coordsize="36788,8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">
          <v:shape id="Image 14" o:spid="_x0000_s2085" type="#_x0000_t75" style="position:absolute;left:27857;width:8931;height:89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97kfDAAAA2wAAAA8AAABkcnMvZG93bnJldi54bWxET0trwkAQvhf8D8sIvdVNJNQSXUUE0ZaC&#10;1PbibciOSTQ7G7KbR/Pru4VCb/PxPWe1GUwlOmpcaVlBPItAEGdWl5wr+PrcP72AcB5ZY2WZFHyT&#10;g8168rDCVNueP6g7+1yEEHYpKii8r1MpXVaQQTezNXHgrrYx6ANscqkb7EO4qeQ8ip6lwZJDQ4E1&#10;7QrK7ufWKFj0rY73Y3+Ld6/vb6O7Xw7JqVbqcTpslyA8Df5f/Oc+6jA/gd9fw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3uR8MAAADbAAAADwAAAAAAAAAAAAAAAACf&#10;AgAAZHJzL2Rvd25yZXYueG1sUEsFBgAAAAAEAAQA9wAAAI8DAAAAAA==&#10;">
            <v:imagedata r:id="rId2" o:title=""/>
            <v:path arrowok="t"/>
          </v:shape>
          <v:shape id="Image 15" o:spid="_x0000_s2086" type="#_x0000_t75" style="position:absolute;top:1169;width:28707;height:7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EA/AAAAA2wAAAA8AAABkcnMvZG93bnJldi54bWxET01rwkAQvRf6H5YRvNVNGqwSXaWUCL1q&#10;vXgbs2M2mJ0NuxuT/vtuodDbPN7nbPeT7cSDfGgdK8gXGQji2umWGwXnr8PLGkSIyBo7x6TgmwLs&#10;d89PWyy1G/lIj1NsRArhUKICE2NfShlqQxbDwvXEibs5bzEm6BupPY4p3HbyNcvepMWWU4PBnj4M&#10;1ffTYBXQNFS3YeW6tcmLwlWDv14vK6Xms+l9AyLSFP/Ff+5PneYv4feXdIDc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oQD8AAAADbAAAADwAAAAAAAAAAAAAAAACfAgAA&#10;ZHJzL2Rvd25yZXYueG1sUEsFBgAAAAAEAAQA9wAAAIwDAAAAAA==&#10;">
            <v:imagedata r:id="rId3" o:title=""/>
            <v:path arrowok="t"/>
          </v:shape>
        </v:group>
      </w:pict>
    </w:r>
    <w:r>
      <w:rPr>
        <w:noProof/>
      </w:rPr>
      <w:pict>
        <v:shape id="Image 11" o:spid="_x0000_s2081" type="#_x0000_t75" style="position:absolute;left:0;text-align:left;margin-left:489.85pt;margin-top:36.7pt;width:190.95pt;height:194.1pt;z-index:251701248;visibility:visible">
          <v:imagedata r:id="rId4" o:title=""/>
        </v:shape>
      </w:pict>
    </w:r>
    <w:r>
      <w:rPr>
        <w:noProof/>
      </w:rPr>
      <w:pict>
        <v:shape id="Image 2" o:spid="_x0000_s2082" type="#_x0000_t75" style="position:absolute;left:0;text-align:left;margin-left:-170.05pt;margin-top:312.8pt;width:196.6pt;height:195.35pt;z-index:251702272;visibility:visible">
          <v:imagedata r:id="rId5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5F5" w:rsidRDefault="00216BC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editId="36B11C9B">
              <wp:simplePos x="0" y="0"/>
              <wp:positionH relativeFrom="column">
                <wp:posOffset>4033784</wp:posOffset>
              </wp:positionH>
              <wp:positionV relativeFrom="paragraph">
                <wp:posOffset>212090</wp:posOffset>
              </wp:positionV>
              <wp:extent cx="2596119" cy="810883"/>
              <wp:effectExtent l="0" t="0" r="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6119" cy="8108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6BCA" w:rsidRDefault="00216BCA" w:rsidP="00216BCA">
                          <w:pPr>
                            <w:spacing w:after="0" w:line="240" w:lineRule="auto"/>
                            <w:rPr>
                              <w:rFonts w:ascii="Code Pro Bold" w:hAnsi="Code Pro Bold"/>
                              <w:sz w:val="28"/>
                            </w:rPr>
                          </w:pPr>
                          <w:r w:rsidRPr="00216BCA">
                            <w:rPr>
                              <w:rFonts w:ascii="Code Pro Bold" w:hAnsi="Code Pro Bold"/>
                              <w:sz w:val="28"/>
                            </w:rPr>
                            <w:t>Bulletin d’inscription</w:t>
                          </w:r>
                        </w:p>
                        <w:p w:rsidR="00216BCA" w:rsidRPr="00216BCA" w:rsidRDefault="00216BCA" w:rsidP="00216BCA">
                          <w:pPr>
                            <w:spacing w:after="0" w:line="240" w:lineRule="auto"/>
                            <w:rPr>
                              <w:rFonts w:ascii="Code Pro Bold" w:hAnsi="Code Pro Bold"/>
                              <w:sz w:val="28"/>
                            </w:rPr>
                          </w:pPr>
                        </w:p>
                        <w:p w:rsidR="00216BCA" w:rsidRPr="00216BCA" w:rsidRDefault="00216BCA" w:rsidP="00216BCA">
                          <w:pPr>
                            <w:spacing w:after="0" w:line="240" w:lineRule="auto"/>
                            <w:rPr>
                              <w:rFonts w:ascii="Code Pro Bold" w:hAnsi="Code Pro Bold"/>
                              <w:sz w:val="28"/>
                            </w:rPr>
                          </w:pPr>
                          <w:r w:rsidRPr="00216BCA">
                            <w:rPr>
                              <w:rFonts w:ascii="Code Pro Bold" w:hAnsi="Code Pro Bold"/>
                              <w:sz w:val="28"/>
                            </w:rPr>
                            <w:t>Cours d’été - 2016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17.6pt;margin-top:16.7pt;width:204.4pt;height:6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" filled="f" stroked="f">
              <v:textbox>
                <w:txbxContent>
                  <w:p w:rsidR="00216BCA" w:rsidRDefault="00216BCA" w:rsidP="00216BCA">
                    <w:pPr>
                      <w:spacing w:after="0" w:line="240" w:lineRule="auto"/>
                      <w:rPr>
                        <w:rFonts w:ascii="Code Pro Bold" w:hAnsi="Code Pro Bold"/>
                        <w:sz w:val="28"/>
                      </w:rPr>
                    </w:pPr>
                    <w:r w:rsidRPr="00216BCA">
                      <w:rPr>
                        <w:rFonts w:ascii="Code Pro Bold" w:hAnsi="Code Pro Bold"/>
                        <w:sz w:val="28"/>
                      </w:rPr>
                      <w:t>Bulletin d’inscription</w:t>
                    </w:r>
                  </w:p>
                  <w:p w:rsidR="00216BCA" w:rsidRPr="00216BCA" w:rsidRDefault="00216BCA" w:rsidP="00216BCA">
                    <w:pPr>
                      <w:spacing w:after="0" w:line="240" w:lineRule="auto"/>
                      <w:rPr>
                        <w:rFonts w:ascii="Code Pro Bold" w:hAnsi="Code Pro Bold"/>
                        <w:sz w:val="28"/>
                      </w:rPr>
                    </w:pPr>
                  </w:p>
                  <w:p w:rsidR="00216BCA" w:rsidRPr="00216BCA" w:rsidRDefault="00216BCA" w:rsidP="00216BCA">
                    <w:pPr>
                      <w:spacing w:after="0" w:line="240" w:lineRule="auto"/>
                      <w:rPr>
                        <w:rFonts w:ascii="Code Pro Bold" w:hAnsi="Code Pro Bold"/>
                        <w:sz w:val="28"/>
                      </w:rPr>
                    </w:pPr>
                    <w:r w:rsidRPr="00216BCA">
                      <w:rPr>
                        <w:rFonts w:ascii="Code Pro Bold" w:hAnsi="Code Pro Bold"/>
                        <w:sz w:val="28"/>
                      </w:rPr>
                      <w:t>Cours d’été - 2016</w:t>
                    </w:r>
                  </w:p>
                </w:txbxContent>
              </v:textbox>
            </v:shape>
          </w:pict>
        </mc:Fallback>
      </mc:AlternateContent>
    </w:r>
    <w:r w:rsidR="00295AD7">
      <w:rPr>
        <w:noProof/>
      </w:rPr>
      <w:pict>
        <v:group id="Groupe 71" o:spid="_x0000_s2097" style="position:absolute;margin-left:-168.5pt;margin-top:-32.15pt;width:850.85pt;height:835.95pt;z-index:251706368;mso-position-horizontal-relative:text;mso-position-vertical-relative:text" coordsize="108058,10616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left:38722;top:95415;width:636;height:106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plzCAAAA2wAAAA8AAABkcnMvZG93bnJldi54bWxEj0trAjEUhfeF/odwC+46mbqoMhpFLAMW&#10;QVCnXV8mdx46uRmSqOO/N0Khy8N5fJz5cjCduJLzrWUFH0kKgri0uuVaQXHM36cgfEDW2FkmBXfy&#10;sFy8vswx0/bGe7oeQi3iCPsMFTQh9JmUvmzIoE9sTxy9yjqDIUpXS+3wFsdNJ8dp+ikNthwJDfa0&#10;bqg8Hy4mcn8rzldF66uvqdsVW51//5xypUZvw2oGItAQ/sN/7Y1WMBnD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qZcwgAAANsAAAAPAAAAAAAAAAAAAAAAAJ8C&#10;AABkcnMvZG93bnJldi54bWxQSwUGAAAAAAQABAD3AAAAjgMAAAAA&#10;">
            <v:imagedata r:id="rId1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9" type="#_x0000_t202" style="position:absolute;left:18367;top:95018;width:20498;height:11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<v:textbox>
              <w:txbxContent>
                <w:p w:rsidR="006D75F5" w:rsidRPr="000F5106" w:rsidRDefault="006D75F5" w:rsidP="00F14146">
                  <w:pPr>
                    <w:spacing w:after="0"/>
                    <w:rPr>
                      <w:sz w:val="20"/>
                    </w:rPr>
                  </w:pPr>
                  <w:r w:rsidRPr="000F5106">
                    <w:rPr>
                      <w:sz w:val="20"/>
                    </w:rPr>
                    <w:t>Université de Perpignan</w:t>
                  </w:r>
                  <w:r>
                    <w:rPr>
                      <w:sz w:val="20"/>
                    </w:rPr>
                    <w:t xml:space="preserve"> Via Domitia</w:t>
                  </w:r>
                </w:p>
                <w:p w:rsidR="006D75F5" w:rsidRPr="000F5106" w:rsidRDefault="006D75F5" w:rsidP="00F14146">
                  <w:pPr>
                    <w:spacing w:after="0"/>
                    <w:rPr>
                      <w:sz w:val="20"/>
                    </w:rPr>
                  </w:pPr>
                  <w:r w:rsidRPr="000F5106">
                    <w:rPr>
                      <w:sz w:val="20"/>
                    </w:rPr>
                    <w:t>52 avenue Paul Alduy</w:t>
                  </w:r>
                </w:p>
                <w:p w:rsidR="006D75F5" w:rsidRDefault="006D75F5" w:rsidP="00F14146">
                  <w:pPr>
                    <w:spacing w:after="0"/>
                    <w:rPr>
                      <w:sz w:val="20"/>
                    </w:rPr>
                  </w:pPr>
                  <w:r w:rsidRPr="000F5106">
                    <w:rPr>
                      <w:sz w:val="20"/>
                    </w:rPr>
                    <w:t>66860 Perpignan Cedex 9</w:t>
                  </w:r>
                </w:p>
                <w:p w:rsidR="006D75F5" w:rsidRPr="000F5106" w:rsidRDefault="006D75F5" w:rsidP="00F14146">
                  <w:pPr>
                    <w:spacing w:after="0"/>
                    <w:rPr>
                      <w:sz w:val="20"/>
                    </w:rPr>
                  </w:pPr>
                </w:p>
                <w:p w:rsidR="006D75F5" w:rsidRPr="00B518C1" w:rsidRDefault="006D75F5" w:rsidP="00F14146">
                  <w:pPr>
                    <w:spacing w:after="0" w:line="240" w:lineRule="auto"/>
                    <w:rPr>
                      <w:sz w:val="20"/>
                    </w:rPr>
                  </w:pPr>
                  <w:r w:rsidRPr="00B518C1">
                    <w:rPr>
                      <w:sz w:val="20"/>
                    </w:rPr>
                    <w:t>www.cuef.fr</w:t>
                  </w:r>
                </w:p>
                <w:p w:rsidR="006D75F5" w:rsidRPr="00B518C1" w:rsidRDefault="006D75F5" w:rsidP="00F14146">
                  <w:pPr>
                    <w:spacing w:after="0" w:line="240" w:lineRule="auto"/>
                    <w:rPr>
                      <w:sz w:val="20"/>
                    </w:rPr>
                  </w:pPr>
                  <w:r w:rsidRPr="00B518C1">
                    <w:rPr>
                      <w:sz w:val="20"/>
                    </w:rPr>
                    <w:t>+33 (0) 4 68 66 20 10</w:t>
                  </w:r>
                </w:p>
                <w:p w:rsidR="006D75F5" w:rsidRPr="00B518C1" w:rsidRDefault="006D75F5" w:rsidP="00F14146">
                  <w:pPr>
                    <w:spacing w:after="0" w:line="240" w:lineRule="auto"/>
                    <w:rPr>
                      <w:sz w:val="20"/>
                    </w:rPr>
                  </w:pPr>
                </w:p>
              </w:txbxContent>
            </v:textbox>
          </v:shape>
          <v:group id="Groupe 74" o:spid="_x0000_s2100" style="position:absolute;width:108058;height:70210" coordsize="108058,70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<v:shape id="_x0000_s2101" type="#_x0000_t75" style="position:absolute;left:83806;top:10336;width:24252;height:246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AAzFAAAA2wAAAA8AAABkcnMvZG93bnJldi54bWxEj0FLw0AUhO9C/8PyCt7ajUWrxG5CqhQ9&#10;tIKxvT+yzySYfRt31yT6612h4HGYmW+YTT6ZTgzkfGtZwdUyAUFcWd1yreD4tlvcgfABWWNnmRR8&#10;k4c8m11sMNV25FcaylCLCGGfooImhD6V0lcNGfRL2xNH7906gyFKV0vtcIxw08lVkqylwZbjQoM9&#10;PTRUfZRfRsHn6B5/tk8vtTkMp3KXHOy+KK6VupxPxT2IQFP4D5/bz1rB7Q38fYk/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lAAMxQAAANsAAAAPAAAAAAAAAAAAAAAA&#10;AJ8CAABkcnMvZG93bnJldi54bWxQSwUGAAAAAAQABAD3AAAAkQMAAAAA&#10;">
              <v:imagedata r:id="rId2" o:title=""/>
              <v:path arrowok="t"/>
            </v:shape>
            <v:shape id="_x0000_s2102" type="#_x0000_t75" style="position:absolute;top:45401;width:24967;height:248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q3bEAAAA2wAAAA8AAABkcnMvZG93bnJldi54bWxEj09rwkAUxO8Fv8PyCr3VjalISF2lKkIv&#10;HpoI4u2RfU2C2bchu/nTb+8KBY/DzPyGWW8n04iBOldbVrCYRyCIC6trLhWc8+N7AsJ5ZI2NZVLw&#10;Rw62m9nLGlNtR/6hIfOlCBB2KSqovG9TKV1RkUE3ty1x8H5tZ9AH2ZVSdzgGuGlkHEUrabDmsFBh&#10;S/uKilvWGwXRh5T9Jdtdb4c+Lpc5N8OpOCr19jp9fYLwNPln+L/9rRUkC3h8C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q3bEAAAA2wAAAA8AAAAAAAAAAAAAAAAA&#10;nwIAAGRycy9kb3ducmV2LnhtbFBLBQYAAAAABAAEAPcAAACQAwAAAAA=&#10;">
              <v:imagedata r:id="rId3" o:title=""/>
              <v:path arrowok="t"/>
            </v:shape>
            <v:group id="Groupe 82" o:spid="_x0000_s2103" style="position:absolute;left:19321;width:69845;height:14732" coordsize="69845,14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_x0000_s2104" type="#_x0000_t75" style="position:absolute;left:43175;width:15823;height:143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TYbDAAAA2wAAAA8AAABkcnMvZG93bnJldi54bWxEj09rwkAUxO+FfoflFXqrG1vQEF1F6p96&#10;VUu9PrPPbDD7NmTXmPrpXUHwOMzMb5jxtLOVaKnxpWMF/V4Cgjh3uuRCwe9u+ZGC8AFZY+WYFPyT&#10;h+nk9WWMmXYX3lC7DYWIEPYZKjAh1JmUPjdk0fdcTRy9o2sshiibQuoGLxFuK/mZJANpseS4YLCm&#10;b0P5aXu2Cng1mC+u659FfVh1+5P58/Nhmyr1/tbNRiACdeEZfrTXWkH6Bfcv8Q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RNhsMAAADbAAAADwAAAAAAAAAAAAAAAACf&#10;AgAAZHJzL2Rvd25yZXYueG1sUEsFBgAAAAAEAAQA9wAAAI8DAAAAAA==&#10;">
                <v:imagedata r:id="rId4" o:title=""/>
                <v:path arrowok="t"/>
              </v:shape>
              <v:group id="Groupe 84" o:spid="_x0000_s2105" style="position:absolute;top:5804;width:36785;height:8928" coordsize="36788,8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Image 85" o:spid="_x0000_s2106" type="#_x0000_t75" style="position:absolute;left:27857;width:8931;height:89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73lvFAAAA2wAAAA8AAABkcnMvZG93bnJldi54bWxEj09rwkAUxO8Fv8PyBG91E7FVoquIIFop&#10;iH8u3h7ZZxLNvg3Z1UQ/fbdQ6HGYmd8w03lrSvGg2hWWFcT9CARxanXBmYLTcfU+BuE8ssbSMil4&#10;koP5rPM2xUTbhvf0OPhMBAi7BBXk3leJlC7NyaDr24o4eBdbG/RB1pnUNTYBbko5iKJPabDgsJBj&#10;Rcuc0tvhbhSMmruOV6/mGi+/vrcvdzuvh7tKqV63XUxAeGr9f/ivvdEKxh/w+yX8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e95bxQAAANsAAAAPAAAAAAAAAAAAAAAA&#10;AJ8CAABkcnMvZG93bnJldi54bWxQSwUGAAAAAAQABAD3AAAAkQMAAAAA&#10;">
                  <v:imagedata r:id="rId5" o:title=""/>
                  <v:path arrowok="t"/>
                </v:shape>
                <v:shape id="Image 86" o:spid="_x0000_s2107" type="#_x0000_t75" style="position:absolute;top:1169;width:28707;height:7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G//AAAAA2wAAAA8AAABkcnMvZG93bnJldi54bWxEj0+LwjAUxO8LfofwhL2tqQpaqlFEFPbq&#10;n4u3Z/Nsis1LSVLtfvuNIHgcZuY3zHLd20Y8yIfasYLxKANBXDpdc6XgfNr/5CBCRNbYOCYFfxRg&#10;vRp8LbHQ7skHehxjJRKEQ4EKTIxtIWUoDVkMI9cSJ+/mvMWYpK+k9vhMcNvISZbNpMWa04LBlraG&#10;yvuxswqo73a3bu6a3IynU7fr/PV6mSv1Pew3CxCR+vgJv9u/WkE+g9eX9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Ib/8AAAADbAAAADwAAAAAAAAAAAAAAAACfAgAA&#10;ZHJzL2Rvd25yZXYueG1sUEsFBgAAAAAEAAQA9wAAAIwDAAAAAA==&#10;">
                  <v:imagedata r:id="rId6" o:title=""/>
                  <v:path arrowok="t"/>
                </v:shape>
              </v:group>
              <v:shape id="Zone de texte 2" o:spid="_x0000_s2108" type="#_x0000_t202" style="position:absolute;left:44685;top:6553;width:25160;height:2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<v:textbox style="mso-fit-shape-to-text:t">
                  <w:txbxContent>
                    <w:p w:rsidR="006D75F5" w:rsidRPr="00CC4690" w:rsidRDefault="006D75F5" w:rsidP="00F14146">
                      <w:pPr>
                        <w:spacing w:after="0"/>
                        <w:rPr>
                          <w:rFonts w:ascii="Code Pro Light LC" w:hAnsi="Code Pro Light LC"/>
                        </w:rPr>
                      </w:pPr>
                    </w:p>
                  </w:txbxContent>
                </v:textbox>
              </v:shape>
            </v:group>
          </v:group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BA" w:rsidRDefault="006D75F5" w:rsidP="00AD7598">
    <w:pPr>
      <w:pStyle w:val="En-tte"/>
      <w:ind w:left="-851"/>
    </w:pPr>
    <w:r>
      <w:rPr>
        <w:noProof/>
      </w:rPr>
      <w:drawing>
        <wp:anchor distT="0" distB="0" distL="114300" distR="114300" simplePos="0" relativeHeight="251697152" behindDoc="0" locked="0" layoutInCell="1" allowOverlap="1" wp14:anchorId="067A9757" wp14:editId="280CA92B">
          <wp:simplePos x="0" y="0"/>
          <wp:positionH relativeFrom="column">
            <wp:posOffset>58420</wp:posOffset>
          </wp:positionH>
          <wp:positionV relativeFrom="paragraph">
            <wp:posOffset>47625</wp:posOffset>
          </wp:positionV>
          <wp:extent cx="2500630" cy="724535"/>
          <wp:effectExtent l="0" t="0" r="0" b="0"/>
          <wp:wrapSquare wrapText="bothSides"/>
          <wp:docPr id="290" name="Imag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logoCUE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630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3BA">
      <w:rPr>
        <w:noProof/>
      </w:rPr>
      <w:drawing>
        <wp:anchor distT="0" distB="0" distL="114300" distR="114300" simplePos="0" relativeHeight="251688960" behindDoc="0" locked="0" layoutInCell="1" allowOverlap="1" wp14:anchorId="08C291D1" wp14:editId="2B60C56F">
          <wp:simplePos x="0" y="0"/>
          <wp:positionH relativeFrom="column">
            <wp:posOffset>4096906</wp:posOffset>
          </wp:positionH>
          <wp:positionV relativeFrom="paragraph">
            <wp:posOffset>-396634</wp:posOffset>
          </wp:positionV>
          <wp:extent cx="1582309" cy="1431234"/>
          <wp:effectExtent l="0" t="0" r="0" b="0"/>
          <wp:wrapNone/>
          <wp:docPr id="2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" name="Image 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309" cy="14312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33BA" w:rsidRDefault="00DD33BA" w:rsidP="00AD7598">
    <w:pPr>
      <w:pStyle w:val="En-tte"/>
      <w:ind w:left="-851"/>
    </w:pPr>
    <w:r>
      <w:rPr>
        <w:noProof/>
      </w:rPr>
      <w:drawing>
        <wp:anchor distT="0" distB="0" distL="114300" distR="114300" simplePos="0" relativeHeight="251686912" behindDoc="0" locked="0" layoutInCell="1" allowOverlap="1" wp14:anchorId="3A830A3E" wp14:editId="502CBAF9">
          <wp:simplePos x="0" y="0"/>
          <wp:positionH relativeFrom="column">
            <wp:posOffset>6220864</wp:posOffset>
          </wp:positionH>
          <wp:positionV relativeFrom="paragraph">
            <wp:posOffset>466220</wp:posOffset>
          </wp:positionV>
          <wp:extent cx="2425148" cy="2464904"/>
          <wp:effectExtent l="0" t="0" r="0" b="0"/>
          <wp:wrapNone/>
          <wp:docPr id="30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" name="Image 1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48" cy="2464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5F0DC31D" wp14:editId="2E031584">
          <wp:simplePos x="0" y="0"/>
          <wp:positionH relativeFrom="column">
            <wp:posOffset>-2159810</wp:posOffset>
          </wp:positionH>
          <wp:positionV relativeFrom="paragraph">
            <wp:posOffset>3972745</wp:posOffset>
          </wp:positionV>
          <wp:extent cx="2496709" cy="2480807"/>
          <wp:effectExtent l="0" t="0" r="0" b="0"/>
          <wp:wrapNone/>
          <wp:docPr id="30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age 2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709" cy="24808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BA" w:rsidRDefault="00ED39E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63A8315" wp14:editId="0DC37F3E">
              <wp:simplePos x="0" y="0"/>
              <wp:positionH relativeFrom="column">
                <wp:posOffset>3501761</wp:posOffset>
              </wp:positionH>
              <wp:positionV relativeFrom="paragraph">
                <wp:posOffset>31115</wp:posOffset>
              </wp:positionV>
              <wp:extent cx="3071003" cy="707366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1003" cy="7073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39ED" w:rsidRPr="00EA7E85" w:rsidRDefault="00ED39ED" w:rsidP="00663120">
                          <w:pPr>
                            <w:spacing w:after="0" w:line="240" w:lineRule="auto"/>
                            <w:jc w:val="center"/>
                            <w:rPr>
                              <w:rFonts w:ascii="Code Pro Bold LC" w:hAnsi="Code Pro Bold LC"/>
                              <w:color w:val="404040" w:themeColor="text1" w:themeTint="BF"/>
                            </w:rPr>
                          </w:pPr>
                          <w:r w:rsidRPr="00EA7E85">
                            <w:rPr>
                              <w:rFonts w:ascii="Code Pro Bold LC" w:hAnsi="Code Pro Bold LC"/>
                              <w:color w:val="404040" w:themeColor="text1" w:themeTint="BF"/>
                            </w:rPr>
                            <w:t>Bulletin d’inscription</w:t>
                          </w:r>
                          <w:r w:rsidR="00663120">
                            <w:rPr>
                              <w:rFonts w:ascii="Code Pro Bold LC" w:hAnsi="Code Pro Bold LC"/>
                              <w:color w:val="404040" w:themeColor="text1" w:themeTint="BF"/>
                            </w:rPr>
                            <w:t xml:space="preserve"> – </w:t>
                          </w:r>
                          <w:r w:rsidR="00663120" w:rsidRPr="00663120">
                            <w:rPr>
                              <w:rFonts w:ascii="Code Pro Bold LC" w:hAnsi="Code Pro Bold LC"/>
                              <w:i/>
                              <w:color w:val="404040" w:themeColor="text1" w:themeTint="BF"/>
                            </w:rPr>
                            <w:t>Registration form</w:t>
                          </w:r>
                        </w:p>
                        <w:p w:rsidR="00663120" w:rsidRDefault="00663120" w:rsidP="00663120">
                          <w:pPr>
                            <w:spacing w:after="0" w:line="240" w:lineRule="auto"/>
                            <w:jc w:val="center"/>
                            <w:rPr>
                              <w:rFonts w:ascii="Code Pro Bold LC" w:hAnsi="Code Pro Bold LC"/>
                              <w:color w:val="404040" w:themeColor="text1" w:themeTint="BF"/>
                            </w:rPr>
                          </w:pPr>
                          <w:r>
                            <w:rPr>
                              <w:rFonts w:ascii="Code Pro Bold LC" w:hAnsi="Code Pro Bold LC"/>
                              <w:color w:val="404040" w:themeColor="text1" w:themeTint="BF"/>
                            </w:rPr>
                            <w:t xml:space="preserve">Cours d’été – </w:t>
                          </w:r>
                          <w:r w:rsidRPr="00663120">
                            <w:rPr>
                              <w:rFonts w:ascii="Code Pro Bold LC" w:hAnsi="Code Pro Bold LC"/>
                              <w:i/>
                              <w:color w:val="404040" w:themeColor="text1" w:themeTint="BF"/>
                            </w:rPr>
                            <w:t>Summer course</w:t>
                          </w:r>
                        </w:p>
                        <w:p w:rsidR="00ED39ED" w:rsidRPr="00663120" w:rsidRDefault="00663120" w:rsidP="00663120">
                          <w:pPr>
                            <w:spacing w:after="0" w:line="240" w:lineRule="auto"/>
                            <w:jc w:val="center"/>
                            <w:rPr>
                              <w:rFonts w:ascii="Code Pro Bold LC" w:hAnsi="Code Pro Bold LC"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663120">
                            <w:rPr>
                              <w:rFonts w:ascii="Code Pro Bold LC" w:hAnsi="Code Pro Bold LC"/>
                              <w:color w:val="404040" w:themeColor="text1" w:themeTint="BF"/>
                              <w:sz w:val="36"/>
                              <w:szCs w:val="3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5.75pt;margin-top:2.45pt;width:241.8pt;height:5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" filled="f" stroked="f">
              <v:textbox>
                <w:txbxContent>
                  <w:p w:rsidR="00ED39ED" w:rsidRPr="00EA7E85" w:rsidRDefault="00ED39ED" w:rsidP="00663120">
                    <w:pPr>
                      <w:spacing w:after="0" w:line="240" w:lineRule="auto"/>
                      <w:jc w:val="center"/>
                      <w:rPr>
                        <w:rFonts w:ascii="Code Pro Bold LC" w:hAnsi="Code Pro Bold LC"/>
                        <w:color w:val="404040" w:themeColor="text1" w:themeTint="BF"/>
                      </w:rPr>
                    </w:pPr>
                    <w:r w:rsidRPr="00EA7E85">
                      <w:rPr>
                        <w:rFonts w:ascii="Code Pro Bold LC" w:hAnsi="Code Pro Bold LC"/>
                        <w:color w:val="404040" w:themeColor="text1" w:themeTint="BF"/>
                      </w:rPr>
                      <w:t>Bulletin d’inscription</w:t>
                    </w:r>
                    <w:r w:rsidR="00663120">
                      <w:rPr>
                        <w:rFonts w:ascii="Code Pro Bold LC" w:hAnsi="Code Pro Bold LC"/>
                        <w:color w:val="404040" w:themeColor="text1" w:themeTint="BF"/>
                      </w:rPr>
                      <w:t xml:space="preserve"> – </w:t>
                    </w:r>
                    <w:r w:rsidR="00663120" w:rsidRPr="00663120">
                      <w:rPr>
                        <w:rFonts w:ascii="Code Pro Bold LC" w:hAnsi="Code Pro Bold LC"/>
                        <w:i/>
                        <w:color w:val="404040" w:themeColor="text1" w:themeTint="BF"/>
                      </w:rPr>
                      <w:t xml:space="preserve">Registration </w:t>
                    </w:r>
                    <w:proofErr w:type="spellStart"/>
                    <w:r w:rsidR="00663120" w:rsidRPr="00663120">
                      <w:rPr>
                        <w:rFonts w:ascii="Code Pro Bold LC" w:hAnsi="Code Pro Bold LC"/>
                        <w:i/>
                        <w:color w:val="404040" w:themeColor="text1" w:themeTint="BF"/>
                      </w:rPr>
                      <w:t>form</w:t>
                    </w:r>
                    <w:proofErr w:type="spellEnd"/>
                  </w:p>
                  <w:p w:rsidR="00663120" w:rsidRDefault="00663120" w:rsidP="00663120">
                    <w:pPr>
                      <w:spacing w:after="0" w:line="240" w:lineRule="auto"/>
                      <w:jc w:val="center"/>
                      <w:rPr>
                        <w:rFonts w:ascii="Code Pro Bold LC" w:hAnsi="Code Pro Bold LC"/>
                        <w:color w:val="404040" w:themeColor="text1" w:themeTint="BF"/>
                      </w:rPr>
                    </w:pPr>
                    <w:r>
                      <w:rPr>
                        <w:rFonts w:ascii="Code Pro Bold LC" w:hAnsi="Code Pro Bold LC"/>
                        <w:color w:val="404040" w:themeColor="text1" w:themeTint="BF"/>
                      </w:rPr>
                      <w:t xml:space="preserve">Cours d’été – </w:t>
                    </w:r>
                    <w:proofErr w:type="spellStart"/>
                    <w:r w:rsidRPr="00663120">
                      <w:rPr>
                        <w:rFonts w:ascii="Code Pro Bold LC" w:hAnsi="Code Pro Bold LC"/>
                        <w:i/>
                        <w:color w:val="404040" w:themeColor="text1" w:themeTint="BF"/>
                      </w:rPr>
                      <w:t>Summer</w:t>
                    </w:r>
                    <w:proofErr w:type="spellEnd"/>
                    <w:r w:rsidRPr="00663120">
                      <w:rPr>
                        <w:rFonts w:ascii="Code Pro Bold LC" w:hAnsi="Code Pro Bold LC"/>
                        <w:i/>
                        <w:color w:val="404040" w:themeColor="text1" w:themeTint="BF"/>
                      </w:rPr>
                      <w:t xml:space="preserve"> course</w:t>
                    </w:r>
                  </w:p>
                  <w:p w:rsidR="00ED39ED" w:rsidRPr="00663120" w:rsidRDefault="00663120" w:rsidP="00663120">
                    <w:pPr>
                      <w:spacing w:after="0" w:line="240" w:lineRule="auto"/>
                      <w:jc w:val="center"/>
                      <w:rPr>
                        <w:rFonts w:ascii="Code Pro Bold LC" w:hAnsi="Code Pro Bold LC"/>
                        <w:color w:val="404040" w:themeColor="text1" w:themeTint="BF"/>
                        <w:sz w:val="36"/>
                        <w:szCs w:val="36"/>
                      </w:rPr>
                    </w:pPr>
                    <w:r w:rsidRPr="00663120">
                      <w:rPr>
                        <w:rFonts w:ascii="Code Pro Bold LC" w:hAnsi="Code Pro Bold LC"/>
                        <w:color w:val="404040" w:themeColor="text1" w:themeTint="BF"/>
                        <w:sz w:val="36"/>
                        <w:szCs w:val="36"/>
                      </w:rPr>
                      <w:t>2016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FF5335C" wp14:editId="1CC00EFD">
          <wp:extent cx="2500754" cy="724619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logoCUE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2020" cy="724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33BA" w:rsidRPr="00F14146"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F0BCD17" wp14:editId="52C7A247">
              <wp:simplePos x="0" y="0"/>
              <wp:positionH relativeFrom="column">
                <wp:posOffset>-2140178</wp:posOffset>
              </wp:positionH>
              <wp:positionV relativeFrom="paragraph">
                <wp:posOffset>-408533</wp:posOffset>
              </wp:positionV>
              <wp:extent cx="10805795" cy="10616565"/>
              <wp:effectExtent l="0" t="0" r="0" b="0"/>
              <wp:wrapNone/>
              <wp:docPr id="71" name="Groupe 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5795" cy="10616565"/>
                        <a:chOff x="0" y="0"/>
                        <a:chExt cx="10805822" cy="10616869"/>
                      </a:xfrm>
                    </wpg:grpSpPr>
                    <pic:pic xmlns:pic="http://schemas.openxmlformats.org/drawingml/2006/picture">
                      <pic:nvPicPr>
                        <pic:cNvPr id="72" name="Image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2285" y="9541565"/>
                          <a:ext cx="63610" cy="106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836751" y="9501809"/>
                          <a:ext cx="2049780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33BA" w:rsidRPr="000F5106" w:rsidRDefault="00DD33BA" w:rsidP="00F1414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F5106">
                              <w:rPr>
                                <w:sz w:val="20"/>
                              </w:rPr>
                              <w:t>Université de Perpignan</w:t>
                            </w:r>
                            <w:r>
                              <w:rPr>
                                <w:sz w:val="20"/>
                              </w:rPr>
                              <w:t xml:space="preserve"> Via Domitia</w:t>
                            </w:r>
                          </w:p>
                          <w:p w:rsidR="00DD33BA" w:rsidRPr="000F5106" w:rsidRDefault="00DD33BA" w:rsidP="00F1414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F5106">
                              <w:rPr>
                                <w:sz w:val="20"/>
                              </w:rPr>
                              <w:t>52 avenue Paul Alduy</w:t>
                            </w:r>
                          </w:p>
                          <w:p w:rsidR="00DD33BA" w:rsidRDefault="00DD33BA" w:rsidP="00F1414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F5106">
                              <w:rPr>
                                <w:sz w:val="20"/>
                              </w:rPr>
                              <w:t>66860 Perpignan Cedex 9</w:t>
                            </w:r>
                          </w:p>
                          <w:p w:rsidR="00DD33BA" w:rsidRPr="000F5106" w:rsidRDefault="00DD33BA" w:rsidP="00F1414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DD33BA" w:rsidRPr="00B518C1" w:rsidRDefault="00DD33BA" w:rsidP="00F1414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518C1">
                              <w:rPr>
                                <w:sz w:val="20"/>
                              </w:rPr>
                              <w:t>www.cuef.fr</w:t>
                            </w:r>
                          </w:p>
                          <w:p w:rsidR="00DD33BA" w:rsidRPr="00B518C1" w:rsidRDefault="00DD33BA" w:rsidP="00F1414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518C1">
                              <w:rPr>
                                <w:sz w:val="20"/>
                              </w:rPr>
                              <w:t>+33 (0) 4 68 66 20 10</w:t>
                            </w:r>
                          </w:p>
                          <w:p w:rsidR="00DD33BA" w:rsidRPr="00B518C1" w:rsidRDefault="00DD33BA" w:rsidP="00F1414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4" name="Groupe 74"/>
                      <wpg:cNvGrpSpPr/>
                      <wpg:grpSpPr>
                        <a:xfrm>
                          <a:off x="0" y="0"/>
                          <a:ext cx="10805822" cy="7021001"/>
                          <a:chOff x="0" y="0"/>
                          <a:chExt cx="10805822" cy="7021001"/>
                        </a:xfrm>
                      </wpg:grpSpPr>
                      <pic:pic xmlns:pic="http://schemas.openxmlformats.org/drawingml/2006/picture">
                        <pic:nvPicPr>
                          <pic:cNvPr id="75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674" y="1033669"/>
                            <a:ext cx="2425148" cy="246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40194"/>
                            <a:ext cx="2496709" cy="2480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725" y="0"/>
                            <a:ext cx="1582309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e 71" o:spid="_x0000_s1029" style="position:absolute;margin-left:-168.5pt;margin-top:-32.15pt;width:850.85pt;height:835.95pt;z-index:251694080" coordsize="108058,1061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30" type="#_x0000_t75" style="position:absolute;left:38722;top:95415;width:636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plzCAAAA2wAAAA8AAABkcnMvZG93bnJldi54bWxEj0trAjEUhfeF/odwC+46mbqoMhpFLAMW&#10;QVCnXV8mdx46uRmSqOO/N0Khy8N5fJz5cjCduJLzrWUFH0kKgri0uuVaQXHM36cgfEDW2FkmBXfy&#10;sFy8vswx0/bGe7oeQi3iCPsMFTQh9JmUvmzIoE9sTxy9yjqDIUpXS+3wFsdNJ8dp+ikNthwJDfa0&#10;bqg8Hy4mcn8rzldF66uvqdsVW51//5xypUZvw2oGItAQ/sN/7Y1WMBnD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qZcwgAAANsAAAAPAAAAAAAAAAAAAAAAAJ8C&#10;AABkcnMvZG93bnJldi54bWxQSwUGAAAAAAQABAD3AAAAjgMAAAAA&#10;">
                <v:imagedata r:id="rId6" o:title=""/>
                <v:path arrowok="t"/>
              </v:shape>
              <v:shape id="_x0000_s1031" type="#_x0000_t202" style="position:absolute;left:18367;top:95018;width:20498;height:1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<v:textbox>
                  <w:txbxContent>
                    <w:p w:rsidR="00DD33BA" w:rsidRPr="000F5106" w:rsidRDefault="00DD33BA" w:rsidP="00F14146">
                      <w:pPr>
                        <w:spacing w:after="0"/>
                        <w:rPr>
                          <w:sz w:val="20"/>
                        </w:rPr>
                      </w:pPr>
                      <w:r w:rsidRPr="000F5106">
                        <w:rPr>
                          <w:sz w:val="20"/>
                        </w:rPr>
                        <w:t>Université de Perpignan</w:t>
                      </w:r>
                      <w:r>
                        <w:rPr>
                          <w:sz w:val="20"/>
                        </w:rPr>
                        <w:t xml:space="preserve"> Via </w:t>
                      </w:r>
                      <w:proofErr w:type="spellStart"/>
                      <w:r>
                        <w:rPr>
                          <w:sz w:val="20"/>
                        </w:rPr>
                        <w:t>Domitia</w:t>
                      </w:r>
                      <w:proofErr w:type="spellEnd"/>
                    </w:p>
                    <w:p w:rsidR="00DD33BA" w:rsidRPr="000F5106" w:rsidRDefault="00DD33BA" w:rsidP="00F14146">
                      <w:pPr>
                        <w:spacing w:after="0"/>
                        <w:rPr>
                          <w:sz w:val="20"/>
                        </w:rPr>
                      </w:pPr>
                      <w:r w:rsidRPr="000F5106">
                        <w:rPr>
                          <w:sz w:val="20"/>
                        </w:rPr>
                        <w:t xml:space="preserve">52 avenue Paul </w:t>
                      </w:r>
                      <w:proofErr w:type="spellStart"/>
                      <w:r w:rsidRPr="000F5106">
                        <w:rPr>
                          <w:sz w:val="20"/>
                        </w:rPr>
                        <w:t>Alduy</w:t>
                      </w:r>
                      <w:proofErr w:type="spellEnd"/>
                    </w:p>
                    <w:p w:rsidR="00DD33BA" w:rsidRDefault="00DD33BA" w:rsidP="00F14146">
                      <w:pPr>
                        <w:spacing w:after="0"/>
                        <w:rPr>
                          <w:sz w:val="20"/>
                        </w:rPr>
                      </w:pPr>
                      <w:r w:rsidRPr="000F5106">
                        <w:rPr>
                          <w:sz w:val="20"/>
                        </w:rPr>
                        <w:t>66860 Perpignan C</w:t>
                      </w:r>
                      <w:bookmarkStart w:id="28" w:name="_GoBack"/>
                      <w:r w:rsidRPr="000F5106">
                        <w:rPr>
                          <w:sz w:val="20"/>
                        </w:rPr>
                        <w:t>edex 9</w:t>
                      </w:r>
                    </w:p>
                    <w:p w:rsidR="00DD33BA" w:rsidRPr="000F5106" w:rsidRDefault="00DD33BA" w:rsidP="00F14146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DD33BA" w:rsidRPr="00B518C1" w:rsidRDefault="00DD33BA" w:rsidP="00F1414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B518C1">
                        <w:rPr>
                          <w:sz w:val="20"/>
                        </w:rPr>
                        <w:t>www.cuef.fr</w:t>
                      </w:r>
                    </w:p>
                    <w:p w:rsidR="00DD33BA" w:rsidRPr="00B518C1" w:rsidRDefault="00DD33BA" w:rsidP="00F1414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B518C1">
                        <w:rPr>
                          <w:sz w:val="20"/>
                        </w:rPr>
                        <w:t>+33 (0) 4 68 66 20 10</w:t>
                      </w:r>
                    </w:p>
                    <w:bookmarkEnd w:id="28"/>
                    <w:p w:rsidR="00DD33BA" w:rsidRPr="00B518C1" w:rsidRDefault="00DD33BA" w:rsidP="00F14146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  <v:group id="Groupe 74" o:spid="_x0000_s1032" style="position:absolute;width:108058;height:70210" coordsize="108058,70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Image 11" o:spid="_x0000_s1033" type="#_x0000_t75" style="position:absolute;left:83806;top:10336;width:24252;height:2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AAzFAAAA2wAAAA8AAABkcnMvZG93bnJldi54bWxEj0FLw0AUhO9C/8PyCt7ajUWrxG5CqhQ9&#10;tIKxvT+yzySYfRt31yT6612h4HGYmW+YTT6ZTgzkfGtZwdUyAUFcWd1yreD4tlvcgfABWWNnmRR8&#10;k4c8m11sMNV25FcaylCLCGGfooImhD6V0lcNGfRL2xNH7906gyFKV0vtcIxw08lVkqylwZbjQoM9&#10;PTRUfZRfRsHn6B5/tk8vtTkMp3KXHOy+KK6VupxPxT2IQFP4D5/bz1rB7Q38fYk/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lAAMxQAAANsAAAAPAAAAAAAAAAAAAAAA&#10;AJ8CAABkcnMvZG93bnJldi54bWxQSwUGAAAAAAQABAD3AAAAkQMAAAAA&#10;">
                  <v:imagedata r:id="rId7" o:title=""/>
                  <v:path arrowok="t"/>
                </v:shape>
                <v:shape id="Image 2" o:spid="_x0000_s1034" type="#_x0000_t75" style="position:absolute;top:45401;width:24967;height:24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q3bEAAAA2wAAAA8AAABkcnMvZG93bnJldi54bWxEj09rwkAUxO8Fv8PyCr3VjalISF2lKkIv&#10;HpoI4u2RfU2C2bchu/nTb+8KBY/DzPyGWW8n04iBOldbVrCYRyCIC6trLhWc8+N7AsJ5ZI2NZVLw&#10;Rw62m9nLGlNtR/6hIfOlCBB2KSqovG9TKV1RkUE3ty1x8H5tZ9AH2ZVSdzgGuGlkHEUrabDmsFBh&#10;S/uKilvWGwXRh5T9Jdtdb4c+Lpc5N8OpOCr19jp9fYLwNPln+L/9rRUkC3h8C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q3bEAAAA2wAAAA8AAAAAAAAAAAAAAAAA&#10;nwIAAGRycy9kb3ducmV2LnhtbFBLBQYAAAAABAAEAPcAAACQAwAAAAA=&#10;">
                  <v:imagedata r:id="rId8" o:title=""/>
                  <v:path arrowok="t"/>
                </v:shape>
                <v:shape id="Image 1" o:spid="_x0000_s1035" type="#_x0000_t75" style="position:absolute;left:62497;width:15823;height:1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TYbDAAAA2wAAAA8AAABkcnMvZG93bnJldi54bWxEj09rwkAUxO+FfoflFXqrG1vQEF1F6p96&#10;VUu9PrPPbDD7NmTXmPrpXUHwOMzMb5jxtLOVaKnxpWMF/V4Cgjh3uuRCwe9u+ZGC8AFZY+WYFPyT&#10;h+nk9WWMmXYX3lC7DYWIEPYZKjAh1JmUPjdk0fdcTRy9o2sshiibQuoGLxFuK/mZJANpseS4YLCm&#10;b0P5aXu2Cng1mC+u659FfVh1+5P58/Nhmyr1/tbNRiACdeEZfrTXWkH6Bfcv8Q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RNhsMAAADbAAAADwAAAAAAAAAAAAAAAACf&#10;AgAAZHJzL2Rvd25yZXYueG1sUEsFBgAAAAAEAAQA9wAAAI8DAAAAAA==&#10;">
                  <v:imagedata r:id="rId9" o:title="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524C"/>
    <w:multiLevelType w:val="hybridMultilevel"/>
    <w:tmpl w:val="7E7CC47E"/>
    <w:lvl w:ilvl="0" w:tplc="2E9C9318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822DE"/>
    <w:multiLevelType w:val="hybridMultilevel"/>
    <w:tmpl w:val="0A98D17E"/>
    <w:lvl w:ilvl="0" w:tplc="6F6C029A">
      <w:numFmt w:val="bullet"/>
      <w:lvlText w:val=""/>
      <w:lvlJc w:val="left"/>
      <w:pPr>
        <w:ind w:left="720" w:hanging="360"/>
      </w:pPr>
      <w:rPr>
        <w:rFonts w:ascii="Wingdings 3" w:eastAsiaTheme="minorEastAsia" w:hAnsi="Wingdings 3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7741F"/>
    <w:multiLevelType w:val="hybridMultilevel"/>
    <w:tmpl w:val="75EA24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D3A3B"/>
    <w:multiLevelType w:val="hybridMultilevel"/>
    <w:tmpl w:val="EEA826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248A9"/>
    <w:multiLevelType w:val="hybridMultilevel"/>
    <w:tmpl w:val="566A9630"/>
    <w:lvl w:ilvl="0" w:tplc="CC3215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F1D7AEB"/>
    <w:multiLevelType w:val="hybridMultilevel"/>
    <w:tmpl w:val="83E0B2C0"/>
    <w:lvl w:ilvl="0" w:tplc="C0A87366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5E4DEA"/>
    <w:multiLevelType w:val="hybridMultilevel"/>
    <w:tmpl w:val="4BCAF802"/>
    <w:lvl w:ilvl="0" w:tplc="B2F01CE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44"/>
    <w:rsid w:val="00000E9E"/>
    <w:rsid w:val="00022EED"/>
    <w:rsid w:val="00024F59"/>
    <w:rsid w:val="00033EF8"/>
    <w:rsid w:val="00047295"/>
    <w:rsid w:val="000A402D"/>
    <w:rsid w:val="000B6AB6"/>
    <w:rsid w:val="000C0E17"/>
    <w:rsid w:val="000C2655"/>
    <w:rsid w:val="000C6699"/>
    <w:rsid w:val="000F5106"/>
    <w:rsid w:val="0010054D"/>
    <w:rsid w:val="00105262"/>
    <w:rsid w:val="00123891"/>
    <w:rsid w:val="0014217A"/>
    <w:rsid w:val="00165F0F"/>
    <w:rsid w:val="00183910"/>
    <w:rsid w:val="00190C20"/>
    <w:rsid w:val="00191779"/>
    <w:rsid w:val="001C6F15"/>
    <w:rsid w:val="001D2685"/>
    <w:rsid w:val="001E5C29"/>
    <w:rsid w:val="00204861"/>
    <w:rsid w:val="0021440E"/>
    <w:rsid w:val="00216BCA"/>
    <w:rsid w:val="00221201"/>
    <w:rsid w:val="00241332"/>
    <w:rsid w:val="00242DEF"/>
    <w:rsid w:val="002752CC"/>
    <w:rsid w:val="00276B32"/>
    <w:rsid w:val="002859FF"/>
    <w:rsid w:val="00295AD7"/>
    <w:rsid w:val="002A6D34"/>
    <w:rsid w:val="002D5109"/>
    <w:rsid w:val="00311923"/>
    <w:rsid w:val="00315E2E"/>
    <w:rsid w:val="00335994"/>
    <w:rsid w:val="00350C33"/>
    <w:rsid w:val="00353AFF"/>
    <w:rsid w:val="003B60F4"/>
    <w:rsid w:val="003F7370"/>
    <w:rsid w:val="00443614"/>
    <w:rsid w:val="00453A32"/>
    <w:rsid w:val="00464084"/>
    <w:rsid w:val="004A74E7"/>
    <w:rsid w:val="004B1488"/>
    <w:rsid w:val="004C6B7C"/>
    <w:rsid w:val="004E606E"/>
    <w:rsid w:val="004F14B3"/>
    <w:rsid w:val="004F60C8"/>
    <w:rsid w:val="004F6491"/>
    <w:rsid w:val="005116ED"/>
    <w:rsid w:val="005221EA"/>
    <w:rsid w:val="005928AC"/>
    <w:rsid w:val="005C77F5"/>
    <w:rsid w:val="005E3F97"/>
    <w:rsid w:val="006119EC"/>
    <w:rsid w:val="006264B9"/>
    <w:rsid w:val="00663120"/>
    <w:rsid w:val="00690115"/>
    <w:rsid w:val="00693D59"/>
    <w:rsid w:val="006B4206"/>
    <w:rsid w:val="006C64B2"/>
    <w:rsid w:val="006D75F5"/>
    <w:rsid w:val="006E5704"/>
    <w:rsid w:val="00704378"/>
    <w:rsid w:val="007140D9"/>
    <w:rsid w:val="00741230"/>
    <w:rsid w:val="00756464"/>
    <w:rsid w:val="00762EFA"/>
    <w:rsid w:val="007778A9"/>
    <w:rsid w:val="007833B7"/>
    <w:rsid w:val="007A14C5"/>
    <w:rsid w:val="007D11D6"/>
    <w:rsid w:val="007E1624"/>
    <w:rsid w:val="00803062"/>
    <w:rsid w:val="008128F7"/>
    <w:rsid w:val="008367BF"/>
    <w:rsid w:val="008416FA"/>
    <w:rsid w:val="00843C65"/>
    <w:rsid w:val="00886600"/>
    <w:rsid w:val="008927E2"/>
    <w:rsid w:val="008D72B2"/>
    <w:rsid w:val="008E7B7D"/>
    <w:rsid w:val="008F02ED"/>
    <w:rsid w:val="00933266"/>
    <w:rsid w:val="0093762A"/>
    <w:rsid w:val="00980A03"/>
    <w:rsid w:val="0098261A"/>
    <w:rsid w:val="009A6126"/>
    <w:rsid w:val="009B3420"/>
    <w:rsid w:val="009E082C"/>
    <w:rsid w:val="00A759BC"/>
    <w:rsid w:val="00A87308"/>
    <w:rsid w:val="00A9023F"/>
    <w:rsid w:val="00AC1B7C"/>
    <w:rsid w:val="00AC4591"/>
    <w:rsid w:val="00AD7598"/>
    <w:rsid w:val="00B07045"/>
    <w:rsid w:val="00B23B64"/>
    <w:rsid w:val="00B518C1"/>
    <w:rsid w:val="00B5501E"/>
    <w:rsid w:val="00B579D3"/>
    <w:rsid w:val="00B71853"/>
    <w:rsid w:val="00BA4742"/>
    <w:rsid w:val="00BA6D16"/>
    <w:rsid w:val="00BB6F70"/>
    <w:rsid w:val="00BD4A5F"/>
    <w:rsid w:val="00BE31B1"/>
    <w:rsid w:val="00BF50C0"/>
    <w:rsid w:val="00C25EED"/>
    <w:rsid w:val="00C80654"/>
    <w:rsid w:val="00CA6593"/>
    <w:rsid w:val="00CC4690"/>
    <w:rsid w:val="00CE70AB"/>
    <w:rsid w:val="00D20F04"/>
    <w:rsid w:val="00D36D63"/>
    <w:rsid w:val="00D4432D"/>
    <w:rsid w:val="00D50CFA"/>
    <w:rsid w:val="00DB5012"/>
    <w:rsid w:val="00DC46DC"/>
    <w:rsid w:val="00DD33BA"/>
    <w:rsid w:val="00DF3EEC"/>
    <w:rsid w:val="00E00628"/>
    <w:rsid w:val="00E06177"/>
    <w:rsid w:val="00E3001C"/>
    <w:rsid w:val="00E8160B"/>
    <w:rsid w:val="00EA7E85"/>
    <w:rsid w:val="00EB2C18"/>
    <w:rsid w:val="00EC2A66"/>
    <w:rsid w:val="00EC7C10"/>
    <w:rsid w:val="00ED39ED"/>
    <w:rsid w:val="00F14146"/>
    <w:rsid w:val="00F605BA"/>
    <w:rsid w:val="00F861F6"/>
    <w:rsid w:val="00F96EDD"/>
    <w:rsid w:val="00FB2435"/>
    <w:rsid w:val="00FB5A44"/>
    <w:rsid w:val="00FC33A7"/>
    <w:rsid w:val="00FD23BD"/>
    <w:rsid w:val="00FD5AF4"/>
    <w:rsid w:val="00FF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2C"/>
  </w:style>
  <w:style w:type="paragraph" w:styleId="Titre3">
    <w:name w:val="heading 3"/>
    <w:basedOn w:val="Normal"/>
    <w:link w:val="Titre3Car"/>
    <w:uiPriority w:val="9"/>
    <w:qFormat/>
    <w:rsid w:val="00FD23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5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D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598"/>
  </w:style>
  <w:style w:type="paragraph" w:styleId="Pieddepage">
    <w:name w:val="footer"/>
    <w:basedOn w:val="Normal"/>
    <w:link w:val="PieddepageCar"/>
    <w:uiPriority w:val="99"/>
    <w:unhideWhenUsed/>
    <w:rsid w:val="00AD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598"/>
  </w:style>
  <w:style w:type="character" w:styleId="Lienhypertexte">
    <w:name w:val="Hyperlink"/>
    <w:basedOn w:val="Policepardfaut"/>
    <w:uiPriority w:val="99"/>
    <w:unhideWhenUsed/>
    <w:rsid w:val="000F510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43C6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F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6119E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D23B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D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D50CF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2C"/>
  </w:style>
  <w:style w:type="paragraph" w:styleId="Titre3">
    <w:name w:val="heading 3"/>
    <w:basedOn w:val="Normal"/>
    <w:link w:val="Titre3Car"/>
    <w:uiPriority w:val="9"/>
    <w:qFormat/>
    <w:rsid w:val="00FD23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5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D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598"/>
  </w:style>
  <w:style w:type="paragraph" w:styleId="Pieddepage">
    <w:name w:val="footer"/>
    <w:basedOn w:val="Normal"/>
    <w:link w:val="PieddepageCar"/>
    <w:uiPriority w:val="99"/>
    <w:unhideWhenUsed/>
    <w:rsid w:val="00AD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598"/>
  </w:style>
  <w:style w:type="character" w:styleId="Lienhypertexte">
    <w:name w:val="Hyperlink"/>
    <w:basedOn w:val="Policepardfaut"/>
    <w:uiPriority w:val="99"/>
    <w:unhideWhenUsed/>
    <w:rsid w:val="000F510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43C6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F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6119E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D23B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D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D50C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6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6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5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6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4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uefp.com/cuefp-sejours-voyages---assurances-5-60-0.html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9.jpg"/><Relationship Id="rId13" Type="http://schemas.openxmlformats.org/officeDocument/2006/relationships/image" Target="media/image250.png"/><Relationship Id="rId18" Type="http://schemas.openxmlformats.org/officeDocument/2006/relationships/image" Target="media/image300.png"/><Relationship Id="rId3" Type="http://schemas.openxmlformats.org/officeDocument/2006/relationships/image" Target="media/image24.JPG"/><Relationship Id="rId7" Type="http://schemas.openxmlformats.org/officeDocument/2006/relationships/image" Target="media/image28.jpeg"/><Relationship Id="rId12" Type="http://schemas.openxmlformats.org/officeDocument/2006/relationships/image" Target="media/image24.jpeg"/><Relationship Id="rId17" Type="http://schemas.openxmlformats.org/officeDocument/2006/relationships/image" Target="media/image29.jpeg"/><Relationship Id="rId2" Type="http://schemas.openxmlformats.org/officeDocument/2006/relationships/image" Target="media/image23.jpeg"/><Relationship Id="rId16" Type="http://schemas.openxmlformats.org/officeDocument/2006/relationships/image" Target="media/image280.jpeg"/><Relationship Id="rId1" Type="http://schemas.openxmlformats.org/officeDocument/2006/relationships/image" Target="media/image22.jpeg"/><Relationship Id="rId6" Type="http://schemas.openxmlformats.org/officeDocument/2006/relationships/image" Target="media/image27.png"/><Relationship Id="rId11" Type="http://schemas.openxmlformats.org/officeDocument/2006/relationships/image" Target="media/image230.jpeg"/><Relationship Id="rId5" Type="http://schemas.openxmlformats.org/officeDocument/2006/relationships/image" Target="media/image26.gif"/><Relationship Id="rId15" Type="http://schemas.openxmlformats.org/officeDocument/2006/relationships/image" Target="media/image270.png"/><Relationship Id="rId10" Type="http://schemas.openxmlformats.org/officeDocument/2006/relationships/image" Target="media/image220.jpeg"/><Relationship Id="rId4" Type="http://schemas.openxmlformats.org/officeDocument/2006/relationships/image" Target="media/image25.png"/><Relationship Id="rId9" Type="http://schemas.openxmlformats.org/officeDocument/2006/relationships/image" Target="media/image30.png"/><Relationship Id="rId14" Type="http://schemas.openxmlformats.org/officeDocument/2006/relationships/image" Target="media/image260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6.em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8.emf"/><Relationship Id="rId2" Type="http://schemas.openxmlformats.org/officeDocument/2006/relationships/image" Target="media/image17.emf"/><Relationship Id="rId1" Type="http://schemas.openxmlformats.org/officeDocument/2006/relationships/image" Target="media/image16.jpeg"/><Relationship Id="rId4" Type="http://schemas.openxmlformats.org/officeDocument/2006/relationships/image" Target="media/image19.emf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50.emf"/><Relationship Id="rId3" Type="http://schemas.openxmlformats.org/officeDocument/2006/relationships/image" Target="media/image18.emf"/><Relationship Id="rId7" Type="http://schemas.openxmlformats.org/officeDocument/2006/relationships/image" Target="media/image40.emf"/><Relationship Id="rId2" Type="http://schemas.openxmlformats.org/officeDocument/2006/relationships/image" Target="media/image20.emf"/><Relationship Id="rId1" Type="http://schemas.openxmlformats.org/officeDocument/2006/relationships/image" Target="media/image21.jpeg"/><Relationship Id="rId6" Type="http://schemas.openxmlformats.org/officeDocument/2006/relationships/image" Target="media/image60.emf"/><Relationship Id="rId5" Type="http://schemas.openxmlformats.org/officeDocument/2006/relationships/image" Target="media/image17.emf"/><Relationship Id="rId4" Type="http://schemas.openxmlformats.org/officeDocument/2006/relationships/image" Target="media/image19.emf"/><Relationship Id="rId9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eziane\Documents\MEHDI\En%20t&#234;te%20UPV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286F2-578F-4807-A2AB-5B4E0A57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tête UPVD</Template>
  <TotalTime>76</TotalTime>
  <Pages>2</Pages>
  <Words>643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UPVD</Company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8</cp:revision>
  <cp:lastPrinted>2015-12-02T14:09:00Z</cp:lastPrinted>
  <dcterms:created xsi:type="dcterms:W3CDTF">2016-01-22T13:25:00Z</dcterms:created>
  <dcterms:modified xsi:type="dcterms:W3CDTF">2016-02-10T16:07:00Z</dcterms:modified>
</cp:coreProperties>
</file>